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1728E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HEYWOOD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fl.1454)</w:t>
      </w:r>
    </w:p>
    <w:p w14:paraId="1C84B098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Cooper.</w:t>
      </w:r>
    </w:p>
    <w:p w14:paraId="29776633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988818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A9EB31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Dec.1454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involved in a recognizance of £40 to Robert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Heworth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</w:t>
      </w:r>
    </w:p>
    <w:p w14:paraId="73B094E8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accept the arbitration of Robert Ingleton, common serjeant-at-law of </w:t>
      </w:r>
    </w:p>
    <w:p w14:paraId="584D8DE1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city(q.v.),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Ripplyngham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gentleman(q.v.), in the action</w:t>
      </w:r>
    </w:p>
    <w:p w14:paraId="3248C57C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brought by Robert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Strynger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concerning the </w:t>
      </w:r>
    </w:p>
    <w:p w14:paraId="2CCCEA3C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fabrication of a false deed of feoffment.</w:t>
      </w:r>
    </w:p>
    <w:p w14:paraId="4C42BE83" w14:textId="77777777" w:rsidR="00B94076" w:rsidRDefault="00B94076" w:rsidP="00B9407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p.1</w:t>
      </w:r>
      <w:r>
        <w:rPr>
          <w:rFonts w:ascii="Times New Roman" w:hAnsi="Times New Roman" w:cs="Times New Roman"/>
          <w:sz w:val="24"/>
          <w:szCs w:val="24"/>
        </w:rPr>
        <w:t>47)</w:t>
      </w:r>
    </w:p>
    <w:p w14:paraId="379382B4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0A086F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26A61" w14:textId="77777777" w:rsidR="00B94076" w:rsidRDefault="00B94076" w:rsidP="00B94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2022</w:t>
      </w:r>
    </w:p>
    <w:p w14:paraId="4E7EBB1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74F02" w14:textId="77777777" w:rsidR="00B94076" w:rsidRDefault="00B94076" w:rsidP="009139A6">
      <w:r>
        <w:separator/>
      </w:r>
    </w:p>
  </w:endnote>
  <w:endnote w:type="continuationSeparator" w:id="0">
    <w:p w14:paraId="7ABCA8E7" w14:textId="77777777" w:rsidR="00B94076" w:rsidRDefault="00B940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01E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9FE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FC3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C897E" w14:textId="77777777" w:rsidR="00B94076" w:rsidRDefault="00B94076" w:rsidP="009139A6">
      <w:r>
        <w:separator/>
      </w:r>
    </w:p>
  </w:footnote>
  <w:footnote w:type="continuationSeparator" w:id="0">
    <w:p w14:paraId="422F30F3" w14:textId="77777777" w:rsidR="00B94076" w:rsidRDefault="00B940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AF9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C15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95D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76"/>
    <w:rsid w:val="000666E0"/>
    <w:rsid w:val="002510B7"/>
    <w:rsid w:val="005C130B"/>
    <w:rsid w:val="00826F5C"/>
    <w:rsid w:val="009139A6"/>
    <w:rsid w:val="009448BB"/>
    <w:rsid w:val="00A3176C"/>
    <w:rsid w:val="00AE65F8"/>
    <w:rsid w:val="00B9407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88D6C"/>
  <w15:chartTrackingRefBased/>
  <w15:docId w15:val="{DC83A68F-9601-4605-8402-2B243C10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2022-04-19T08:15:00Z</dcterms:created>
  <dcterms:modified xsi:type="dcterms:W3CDTF">2022-04-19T08:17:00Z</dcterms:modified>
</cp:coreProperties>
</file>