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4834" w14:textId="77777777" w:rsidR="00345031" w:rsidRDefault="00345031" w:rsidP="003450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HEYWOOD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E5CB9A0" w14:textId="77777777" w:rsidR="00345031" w:rsidRDefault="00345031" w:rsidP="00345031">
      <w:pPr>
        <w:pStyle w:val="NoSpacing"/>
        <w:rPr>
          <w:rFonts w:cs="Times New Roman"/>
          <w:szCs w:val="24"/>
        </w:rPr>
      </w:pPr>
    </w:p>
    <w:p w14:paraId="0649F496" w14:textId="77777777" w:rsidR="00345031" w:rsidRDefault="00345031" w:rsidP="00345031">
      <w:pPr>
        <w:pStyle w:val="NoSpacing"/>
        <w:rPr>
          <w:rFonts w:cs="Times New Roman"/>
          <w:szCs w:val="24"/>
        </w:rPr>
      </w:pPr>
    </w:p>
    <w:p w14:paraId="5E38E094" w14:textId="77777777" w:rsidR="00345031" w:rsidRDefault="00345031" w:rsidP="003450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was a joint executor of the Will of John Cullum of Thorndon, Suffolk(q.v.).</w:t>
      </w:r>
    </w:p>
    <w:p w14:paraId="470C6F8C" w14:textId="77777777" w:rsidR="00345031" w:rsidRDefault="00345031" w:rsidP="0034503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43202946" w14:textId="77777777" w:rsidR="00345031" w:rsidRDefault="00345031" w:rsidP="00345031">
      <w:pPr>
        <w:pStyle w:val="NoSpacing"/>
        <w:rPr>
          <w:rFonts w:cs="Times New Roman"/>
          <w:szCs w:val="24"/>
        </w:rPr>
      </w:pPr>
    </w:p>
    <w:p w14:paraId="43DC2CFC" w14:textId="77777777" w:rsidR="00345031" w:rsidRDefault="00345031" w:rsidP="00345031">
      <w:pPr>
        <w:pStyle w:val="NoSpacing"/>
        <w:rPr>
          <w:rFonts w:cs="Times New Roman"/>
          <w:szCs w:val="24"/>
        </w:rPr>
      </w:pPr>
    </w:p>
    <w:p w14:paraId="70B68F1E" w14:textId="77777777" w:rsidR="00345031" w:rsidRDefault="00345031" w:rsidP="003450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47F473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9570F" w14:textId="77777777" w:rsidR="00345031" w:rsidRDefault="00345031" w:rsidP="009139A6">
      <w:r>
        <w:separator/>
      </w:r>
    </w:p>
  </w:endnote>
  <w:endnote w:type="continuationSeparator" w:id="0">
    <w:p w14:paraId="6F12C6CE" w14:textId="77777777" w:rsidR="00345031" w:rsidRDefault="003450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93C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62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8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697C2" w14:textId="77777777" w:rsidR="00345031" w:rsidRDefault="00345031" w:rsidP="009139A6">
      <w:r>
        <w:separator/>
      </w:r>
    </w:p>
  </w:footnote>
  <w:footnote w:type="continuationSeparator" w:id="0">
    <w:p w14:paraId="42F25E0B" w14:textId="77777777" w:rsidR="00345031" w:rsidRDefault="003450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5F8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3FB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56A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31"/>
    <w:rsid w:val="000666E0"/>
    <w:rsid w:val="002510B7"/>
    <w:rsid w:val="00270799"/>
    <w:rsid w:val="0034503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703E"/>
  <w15:chartTrackingRefBased/>
  <w15:docId w15:val="{2565F5C5-57C4-4148-828B-ABFA496E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2024-04-14T18:28:00Z</dcterms:created>
  <dcterms:modified xsi:type="dcterms:W3CDTF">2024-04-14T18:29:00Z</dcterms:modified>
</cp:coreProperties>
</file>