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A07E5" w14:textId="77777777" w:rsidR="00AE585E" w:rsidRDefault="00AE585E" w:rsidP="00AE58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HEYWODE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A0D967D" w14:textId="77777777" w:rsidR="00AE585E" w:rsidRDefault="00AE585E" w:rsidP="00AE58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52F906" w14:textId="77777777" w:rsidR="00AE585E" w:rsidRDefault="00AE585E" w:rsidP="00AE58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283D30" w14:textId="77777777" w:rsidR="00AE585E" w:rsidRDefault="00AE585E" w:rsidP="00AE58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Bedford into lands of</w:t>
      </w:r>
    </w:p>
    <w:p w14:paraId="5AC02464" w14:textId="77777777" w:rsidR="00AE585E" w:rsidRDefault="00AE585E" w:rsidP="00AE58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 Roger de Beauchamp(q.v.).</w:t>
      </w:r>
    </w:p>
    <w:p w14:paraId="1840F4E2" w14:textId="77777777" w:rsidR="00AE585E" w:rsidRDefault="00AE585E" w:rsidP="00AE58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19-74)</w:t>
      </w:r>
    </w:p>
    <w:p w14:paraId="0EFF52CD" w14:textId="77777777" w:rsidR="00AE585E" w:rsidRDefault="00AE585E" w:rsidP="00AE58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184DFF" w14:textId="77777777" w:rsidR="00AE585E" w:rsidRDefault="00AE585E" w:rsidP="00AE58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75336F" w14:textId="77777777" w:rsidR="00AE585E" w:rsidRPr="00026756" w:rsidRDefault="00AE585E" w:rsidP="00AE58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0AD24397" w14:textId="224316A6" w:rsidR="00BA00AB" w:rsidRPr="00AE585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E58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D92BB" w14:textId="77777777" w:rsidR="00AE585E" w:rsidRDefault="00AE585E" w:rsidP="009139A6">
      <w:r>
        <w:separator/>
      </w:r>
    </w:p>
  </w:endnote>
  <w:endnote w:type="continuationSeparator" w:id="0">
    <w:p w14:paraId="51CD0FFA" w14:textId="77777777" w:rsidR="00AE585E" w:rsidRDefault="00AE58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B9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D0E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F14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7A1BE" w14:textId="77777777" w:rsidR="00AE585E" w:rsidRDefault="00AE585E" w:rsidP="009139A6">
      <w:r>
        <w:separator/>
      </w:r>
    </w:p>
  </w:footnote>
  <w:footnote w:type="continuationSeparator" w:id="0">
    <w:p w14:paraId="5E7DE19B" w14:textId="77777777" w:rsidR="00AE585E" w:rsidRDefault="00AE58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D99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56B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1AC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85E"/>
    <w:rsid w:val="000666E0"/>
    <w:rsid w:val="002510B7"/>
    <w:rsid w:val="005C130B"/>
    <w:rsid w:val="00826F5C"/>
    <w:rsid w:val="009139A6"/>
    <w:rsid w:val="009448BB"/>
    <w:rsid w:val="00A3176C"/>
    <w:rsid w:val="00AE585E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44ADD"/>
  <w15:chartTrackingRefBased/>
  <w15:docId w15:val="{7EBE6E52-329F-4767-9BED-7C4082596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2022-03-25T21:28:00Z</dcterms:created>
  <dcterms:modified xsi:type="dcterms:W3CDTF">2022-03-25T21:29:00Z</dcterms:modified>
</cp:coreProperties>
</file>