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937B" w14:textId="77777777" w:rsidR="008C0869" w:rsidRDefault="008C0869" w:rsidP="008C086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HEYWARDE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3F3A1AA" w14:textId="77777777" w:rsidR="008C0869" w:rsidRDefault="008C0869" w:rsidP="008C0869">
      <w:pPr>
        <w:pStyle w:val="NoSpacing"/>
        <w:rPr>
          <w:rFonts w:cs="Times New Roman"/>
          <w:szCs w:val="24"/>
        </w:rPr>
      </w:pPr>
    </w:p>
    <w:p w14:paraId="348DB147" w14:textId="77777777" w:rsidR="008C0869" w:rsidRDefault="008C0869" w:rsidP="008C0869">
      <w:pPr>
        <w:pStyle w:val="NoSpacing"/>
        <w:rPr>
          <w:rFonts w:cs="Times New Roman"/>
          <w:szCs w:val="24"/>
        </w:rPr>
      </w:pPr>
    </w:p>
    <w:p w14:paraId="3AD6C550" w14:textId="77777777" w:rsidR="008C0869" w:rsidRDefault="008C0869" w:rsidP="008C0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 lands</w:t>
      </w:r>
    </w:p>
    <w:p w14:paraId="5C5C63B4" w14:textId="77777777" w:rsidR="008C0869" w:rsidRDefault="008C0869" w:rsidP="008C0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William Belknap(q.v.).</w:t>
      </w:r>
    </w:p>
    <w:p w14:paraId="5F69E1D5" w14:textId="77777777" w:rsidR="008C0869" w:rsidRDefault="008C0869" w:rsidP="008C086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C09825D" w14:textId="77777777" w:rsidR="008C0869" w:rsidRDefault="008C0869" w:rsidP="008C086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pp.110-1)</w:t>
      </w:r>
    </w:p>
    <w:p w14:paraId="13DB2FC3" w14:textId="77777777" w:rsidR="008C0869" w:rsidRDefault="008C0869" w:rsidP="008C0869">
      <w:pPr>
        <w:pStyle w:val="NoSpacing"/>
        <w:rPr>
          <w:rFonts w:eastAsia="Times New Roman" w:cs="Times New Roman"/>
          <w:szCs w:val="24"/>
        </w:rPr>
      </w:pPr>
    </w:p>
    <w:p w14:paraId="5AC3F69F" w14:textId="77777777" w:rsidR="008C0869" w:rsidRDefault="008C0869" w:rsidP="008C0869">
      <w:pPr>
        <w:pStyle w:val="NoSpacing"/>
        <w:rPr>
          <w:rFonts w:eastAsia="Times New Roman" w:cs="Times New Roman"/>
          <w:szCs w:val="24"/>
        </w:rPr>
      </w:pPr>
    </w:p>
    <w:p w14:paraId="2AD9271A" w14:textId="77777777" w:rsidR="008C0869" w:rsidRDefault="008C0869" w:rsidP="008C086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August 2023</w:t>
      </w:r>
    </w:p>
    <w:p w14:paraId="6EF483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646AD" w14:textId="77777777" w:rsidR="008C0869" w:rsidRDefault="008C0869" w:rsidP="009139A6">
      <w:r>
        <w:separator/>
      </w:r>
    </w:p>
  </w:endnote>
  <w:endnote w:type="continuationSeparator" w:id="0">
    <w:p w14:paraId="6A4AD662" w14:textId="77777777" w:rsidR="008C0869" w:rsidRDefault="008C08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2C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49B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4A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F39BD" w14:textId="77777777" w:rsidR="008C0869" w:rsidRDefault="008C0869" w:rsidP="009139A6">
      <w:r>
        <w:separator/>
      </w:r>
    </w:p>
  </w:footnote>
  <w:footnote w:type="continuationSeparator" w:id="0">
    <w:p w14:paraId="2AAD23B6" w14:textId="77777777" w:rsidR="008C0869" w:rsidRDefault="008C08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E1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6A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DD9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69"/>
    <w:rsid w:val="000666E0"/>
    <w:rsid w:val="002510B7"/>
    <w:rsid w:val="005C130B"/>
    <w:rsid w:val="00826F5C"/>
    <w:rsid w:val="008C086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0876E"/>
  <w15:chartTrackingRefBased/>
  <w15:docId w15:val="{0A746C89-84DD-4F9D-9822-3F16E105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2023-08-14T19:40:00Z</dcterms:created>
  <dcterms:modified xsi:type="dcterms:W3CDTF">2023-08-14T19:41:00Z</dcterms:modified>
</cp:coreProperties>
</file>