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F48D57" w14:textId="77777777" w:rsidR="0082585C" w:rsidRDefault="0082585C" w:rsidP="008258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HEYWARDE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5DF0D02" w14:textId="77777777" w:rsidR="0082585C" w:rsidRDefault="0082585C" w:rsidP="008258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Bakewell, Derbyshire. Chaplain.</w:t>
      </w:r>
    </w:p>
    <w:p w14:paraId="1902EDBB" w14:textId="77777777" w:rsidR="0082585C" w:rsidRDefault="0082585C" w:rsidP="0082585C">
      <w:pPr>
        <w:pStyle w:val="NoSpacing"/>
        <w:rPr>
          <w:rFonts w:cs="Times New Roman"/>
          <w:szCs w:val="24"/>
        </w:rPr>
      </w:pPr>
    </w:p>
    <w:p w14:paraId="2066D6E8" w14:textId="77777777" w:rsidR="0082585C" w:rsidRDefault="0082585C" w:rsidP="0082585C">
      <w:pPr>
        <w:pStyle w:val="NoSpacing"/>
        <w:rPr>
          <w:rFonts w:cs="Times New Roman"/>
          <w:szCs w:val="24"/>
        </w:rPr>
      </w:pPr>
    </w:p>
    <w:p w14:paraId="244F500F" w14:textId="77777777" w:rsidR="0082585C" w:rsidRDefault="0082585C" w:rsidP="008258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Saperton</w:t>
      </w:r>
      <w:proofErr w:type="spellEnd"/>
      <w:r>
        <w:rPr>
          <w:rFonts w:cs="Times New Roman"/>
          <w:szCs w:val="24"/>
        </w:rPr>
        <w:t>(q.v.) brought a plaint of debt against him and four others.</w:t>
      </w:r>
    </w:p>
    <w:p w14:paraId="11BF17C2" w14:textId="77777777" w:rsidR="0082585C" w:rsidRDefault="0082585C" w:rsidP="008258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6AFF2BD1" w14:textId="77777777" w:rsidR="0082585C" w:rsidRDefault="0082585C" w:rsidP="0082585C">
      <w:pPr>
        <w:pStyle w:val="NoSpacing"/>
        <w:rPr>
          <w:rFonts w:cs="Times New Roman"/>
          <w:szCs w:val="24"/>
        </w:rPr>
      </w:pPr>
    </w:p>
    <w:p w14:paraId="5A40CF8F" w14:textId="77777777" w:rsidR="0082585C" w:rsidRDefault="0082585C" w:rsidP="0082585C">
      <w:pPr>
        <w:pStyle w:val="NoSpacing"/>
        <w:rPr>
          <w:rFonts w:cs="Times New Roman"/>
          <w:szCs w:val="24"/>
        </w:rPr>
      </w:pPr>
    </w:p>
    <w:p w14:paraId="03678AAD" w14:textId="77777777" w:rsidR="0082585C" w:rsidRDefault="0082585C" w:rsidP="008258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April 2024</w:t>
      </w:r>
    </w:p>
    <w:p w14:paraId="241E3E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1BBA9" w14:textId="77777777" w:rsidR="0082585C" w:rsidRDefault="0082585C" w:rsidP="009139A6">
      <w:r>
        <w:separator/>
      </w:r>
    </w:p>
  </w:endnote>
  <w:endnote w:type="continuationSeparator" w:id="0">
    <w:p w14:paraId="1D21B80D" w14:textId="77777777" w:rsidR="0082585C" w:rsidRDefault="008258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DBA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3938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865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8B7561" w14:textId="77777777" w:rsidR="0082585C" w:rsidRDefault="0082585C" w:rsidP="009139A6">
      <w:r>
        <w:separator/>
      </w:r>
    </w:p>
  </w:footnote>
  <w:footnote w:type="continuationSeparator" w:id="0">
    <w:p w14:paraId="76CBF084" w14:textId="77777777" w:rsidR="0082585C" w:rsidRDefault="008258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C6B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1766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228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5C"/>
    <w:rsid w:val="000666E0"/>
    <w:rsid w:val="002510B7"/>
    <w:rsid w:val="00270799"/>
    <w:rsid w:val="005C130B"/>
    <w:rsid w:val="006B43CB"/>
    <w:rsid w:val="0082585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1C0CC"/>
  <w15:chartTrackingRefBased/>
  <w15:docId w15:val="{81760725-110D-462C-9780-60991C95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258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2024-05-22T16:21:00Z</dcterms:created>
  <dcterms:modified xsi:type="dcterms:W3CDTF">2024-05-22T16:22:00Z</dcterms:modified>
</cp:coreProperties>
</file>