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5604A" w14:textId="77777777" w:rsidR="00BC0B0C" w:rsidRDefault="00BC0B0C" w:rsidP="00BC0B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HEYWARD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546BCC9A" w14:textId="77777777" w:rsidR="00BC0B0C" w:rsidRDefault="00BC0B0C" w:rsidP="00BC0B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Bethersden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469501FE" w14:textId="77777777" w:rsidR="00BC0B0C" w:rsidRDefault="00BC0B0C" w:rsidP="00BC0B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7A4324" w14:textId="77777777" w:rsidR="00BC0B0C" w:rsidRDefault="00BC0B0C" w:rsidP="00BC0B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6E9C10" w14:textId="77777777" w:rsidR="00BC0B0C" w:rsidRDefault="00BC0B0C" w:rsidP="00BC0B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C65DF70" w14:textId="77777777" w:rsidR="00BC0B0C" w:rsidRDefault="00BC0B0C" w:rsidP="00BC0B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B39AC6B" w14:textId="77777777" w:rsidR="00BC0B0C" w:rsidRDefault="00BC0B0C" w:rsidP="00BC0B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9871D0" w14:textId="77777777" w:rsidR="00BC0B0C" w:rsidRDefault="00BC0B0C" w:rsidP="00BC0B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9533CF5" w14:textId="77777777" w:rsidR="00BC0B0C" w:rsidRDefault="00BC0B0C" w:rsidP="00BC0B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2022</w:t>
      </w:r>
    </w:p>
    <w:p w14:paraId="708412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E0BD4" w14:textId="77777777" w:rsidR="00BC0B0C" w:rsidRDefault="00BC0B0C" w:rsidP="009139A6">
      <w:r>
        <w:separator/>
      </w:r>
    </w:p>
  </w:endnote>
  <w:endnote w:type="continuationSeparator" w:id="0">
    <w:p w14:paraId="16ABD495" w14:textId="77777777" w:rsidR="00BC0B0C" w:rsidRDefault="00BC0B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8C1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12B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31E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751AE" w14:textId="77777777" w:rsidR="00BC0B0C" w:rsidRDefault="00BC0B0C" w:rsidP="009139A6">
      <w:r>
        <w:separator/>
      </w:r>
    </w:p>
  </w:footnote>
  <w:footnote w:type="continuationSeparator" w:id="0">
    <w:p w14:paraId="0D202FD2" w14:textId="77777777" w:rsidR="00BC0B0C" w:rsidRDefault="00BC0B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AA9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B61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E16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B0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0B0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FA91A"/>
  <w15:chartTrackingRefBased/>
  <w15:docId w15:val="{0F4A93DF-DE72-491E-A255-90BC5455D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C0B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2022-06-09T10:03:00Z</dcterms:created>
  <dcterms:modified xsi:type="dcterms:W3CDTF">2022-06-09T10:04:00Z</dcterms:modified>
</cp:coreProperties>
</file>