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81" w:rsidRDefault="004C0581" w:rsidP="004C0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HEYWARD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C0581" w:rsidRDefault="004C0581" w:rsidP="004C0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Tuddenham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Culpho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4C0581" w:rsidRDefault="004C0581" w:rsidP="004C0581">
      <w:pPr>
        <w:rPr>
          <w:rFonts w:ascii="Times New Roman" w:hAnsi="Times New Roman" w:cs="Times New Roman"/>
        </w:rPr>
      </w:pPr>
    </w:p>
    <w:p w:rsidR="004C0581" w:rsidRDefault="004C0581" w:rsidP="004C0581">
      <w:pPr>
        <w:rPr>
          <w:rFonts w:ascii="Times New Roman" w:hAnsi="Times New Roman" w:cs="Times New Roman"/>
        </w:rPr>
      </w:pPr>
    </w:p>
    <w:p w:rsidR="004C0581" w:rsidRPr="007B78D0" w:rsidRDefault="004C0581" w:rsidP="004C0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4C0581" w:rsidRDefault="004C0581" w:rsidP="004C0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4C0581" w:rsidRDefault="004C0581" w:rsidP="004C0581">
      <w:pPr>
        <w:rPr>
          <w:rFonts w:ascii="Times New Roman" w:hAnsi="Times New Roman" w:cs="Times New Roman"/>
        </w:rPr>
      </w:pPr>
    </w:p>
    <w:p w:rsidR="004C0581" w:rsidRDefault="004C0581" w:rsidP="004C0581">
      <w:pPr>
        <w:rPr>
          <w:rFonts w:ascii="Times New Roman" w:hAnsi="Times New Roman" w:cs="Times New Roman"/>
        </w:rPr>
      </w:pPr>
    </w:p>
    <w:p w:rsidR="004C0581" w:rsidRDefault="004C0581" w:rsidP="004C0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4C05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581" w:rsidRDefault="004C0581" w:rsidP="00E71FC3">
      <w:r>
        <w:separator/>
      </w:r>
    </w:p>
  </w:endnote>
  <w:endnote w:type="continuationSeparator" w:id="0">
    <w:p w:rsidR="004C0581" w:rsidRDefault="004C05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581" w:rsidRDefault="004C0581" w:rsidP="00E71FC3">
      <w:r>
        <w:separator/>
      </w:r>
    </w:p>
  </w:footnote>
  <w:footnote w:type="continuationSeparator" w:id="0">
    <w:p w:rsidR="004C0581" w:rsidRDefault="004C05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81"/>
    <w:rsid w:val="001A7C09"/>
    <w:rsid w:val="004C05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0A77C-8406-43C8-91ED-A4E8901F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C05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2017-05-17T19:15:00Z</dcterms:created>
  <dcterms:modified xsi:type="dcterms:W3CDTF">2017-05-17T19:16:00Z</dcterms:modified>
</cp:coreProperties>
</file>