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DBD6D" w14:textId="77777777" w:rsidR="00C57F4E" w:rsidRDefault="00C57F4E" w:rsidP="00C57F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HEYWARD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fl.1442)</w:t>
      </w:r>
    </w:p>
    <w:p w14:paraId="78F906E4" w14:textId="77777777" w:rsidR="00C57F4E" w:rsidRDefault="00C57F4E" w:rsidP="00C57F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048A4242" w14:textId="77777777" w:rsidR="00C57F4E" w:rsidRDefault="00C57F4E" w:rsidP="00C57F4E">
      <w:pPr>
        <w:pStyle w:val="NoSpacing"/>
        <w:rPr>
          <w:rFonts w:cs="Times New Roman"/>
          <w:szCs w:val="24"/>
        </w:rPr>
      </w:pPr>
    </w:p>
    <w:p w14:paraId="471C80F8" w14:textId="77777777" w:rsidR="00C57F4E" w:rsidRDefault="00C57F4E" w:rsidP="00C57F4E">
      <w:pPr>
        <w:pStyle w:val="NoSpacing"/>
        <w:rPr>
          <w:rFonts w:cs="Times New Roman"/>
          <w:szCs w:val="24"/>
        </w:rPr>
      </w:pPr>
    </w:p>
    <w:p w14:paraId="2B8C7D44" w14:textId="77777777" w:rsidR="00C57F4E" w:rsidRDefault="00C57F4E" w:rsidP="00C57F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Sep.1442</w:t>
      </w:r>
      <w:r>
        <w:rPr>
          <w:rFonts w:cs="Times New Roman"/>
          <w:szCs w:val="24"/>
        </w:rPr>
        <w:tab/>
        <w:t xml:space="preserve">He was a witness when Roger </w:t>
      </w:r>
      <w:proofErr w:type="spellStart"/>
      <w:r>
        <w:rPr>
          <w:rFonts w:cs="Times New Roman"/>
          <w:szCs w:val="24"/>
        </w:rPr>
        <w:t>Gerebray</w:t>
      </w:r>
      <w:proofErr w:type="spellEnd"/>
      <w:r>
        <w:rPr>
          <w:rFonts w:cs="Times New Roman"/>
          <w:szCs w:val="24"/>
        </w:rPr>
        <w:t xml:space="preserve"> of London, mercer(q.v.), gifted his</w:t>
      </w:r>
    </w:p>
    <w:p w14:paraId="47AE6502" w14:textId="77777777" w:rsidR="00C57F4E" w:rsidRDefault="00C57F4E" w:rsidP="00C57F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his goods and chattels to John Olney of London, mercer(q.v.), and</w:t>
      </w:r>
    </w:p>
    <w:p w14:paraId="0865C643" w14:textId="77777777" w:rsidR="00C57F4E" w:rsidRDefault="00C57F4E" w:rsidP="00C57F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William Forster, junior, of London, tailor(q.v.).</w:t>
      </w:r>
    </w:p>
    <w:p w14:paraId="4373A539" w14:textId="77777777" w:rsidR="00C57F4E" w:rsidRDefault="00C57F4E" w:rsidP="00C57F4E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</w:t>
      </w:r>
      <w:r>
        <w:rPr>
          <w:rFonts w:cs="Times New Roman"/>
          <w:szCs w:val="24"/>
        </w:rPr>
        <w:t>.167)</w:t>
      </w:r>
    </w:p>
    <w:p w14:paraId="46964DFA" w14:textId="77777777" w:rsidR="00C57F4E" w:rsidRDefault="00C57F4E" w:rsidP="00C57F4E">
      <w:pPr>
        <w:pStyle w:val="NoSpacing"/>
        <w:rPr>
          <w:rFonts w:cs="Times New Roman"/>
          <w:szCs w:val="24"/>
        </w:rPr>
      </w:pPr>
    </w:p>
    <w:p w14:paraId="0F3A5A99" w14:textId="77777777" w:rsidR="00C57F4E" w:rsidRDefault="00C57F4E" w:rsidP="00C57F4E">
      <w:pPr>
        <w:pStyle w:val="NoSpacing"/>
        <w:rPr>
          <w:rFonts w:cs="Times New Roman"/>
          <w:szCs w:val="24"/>
        </w:rPr>
      </w:pPr>
    </w:p>
    <w:p w14:paraId="4CB24CD7" w14:textId="77777777" w:rsidR="00C57F4E" w:rsidRDefault="00C57F4E" w:rsidP="00C57F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September 2023</w:t>
      </w:r>
    </w:p>
    <w:p w14:paraId="41B44E9D" w14:textId="6F3AA2DA" w:rsidR="00C57F4E" w:rsidRPr="00C57F4E" w:rsidRDefault="00C57F4E" w:rsidP="00C57F4E">
      <w:pPr>
        <w:pStyle w:val="NoSpacing"/>
        <w:rPr>
          <w:rFonts w:cs="Times New Roman"/>
          <w:szCs w:val="24"/>
        </w:rPr>
      </w:pPr>
    </w:p>
    <w:p w14:paraId="18B88CEE" w14:textId="1C7AE757" w:rsidR="00C57F4E" w:rsidRPr="00C57F4E" w:rsidRDefault="00C57F4E" w:rsidP="00C57F4E">
      <w:pPr>
        <w:pStyle w:val="NoSpacing"/>
        <w:rPr>
          <w:rFonts w:cs="Times New Roman"/>
          <w:szCs w:val="24"/>
        </w:rPr>
      </w:pPr>
    </w:p>
    <w:p w14:paraId="2323B742" w14:textId="2C443B1D" w:rsidR="00C57F4E" w:rsidRPr="00B14BB9" w:rsidRDefault="00C57F4E" w:rsidP="00B14BB9">
      <w:pPr>
        <w:pStyle w:val="NoSpacing"/>
        <w:rPr>
          <w:rFonts w:cs="Times New Roman"/>
          <w:szCs w:val="24"/>
        </w:rPr>
      </w:pPr>
    </w:p>
    <w:sectPr w:rsidR="00C57F4E" w:rsidRPr="00B14B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DE03D" w14:textId="77777777" w:rsidR="005B236C" w:rsidRDefault="005B236C" w:rsidP="009139A6">
      <w:r>
        <w:separator/>
      </w:r>
    </w:p>
  </w:endnote>
  <w:endnote w:type="continuationSeparator" w:id="0">
    <w:p w14:paraId="76B54F02" w14:textId="77777777" w:rsidR="005B236C" w:rsidRDefault="005B23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6A9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9733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E4C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A5E07" w14:textId="77777777" w:rsidR="005B236C" w:rsidRDefault="005B236C" w:rsidP="009139A6">
      <w:r>
        <w:separator/>
      </w:r>
    </w:p>
  </w:footnote>
  <w:footnote w:type="continuationSeparator" w:id="0">
    <w:p w14:paraId="6AFAE492" w14:textId="77777777" w:rsidR="005B236C" w:rsidRDefault="005B23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327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488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EA6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36C"/>
    <w:rsid w:val="000666E0"/>
    <w:rsid w:val="002510B7"/>
    <w:rsid w:val="005B236C"/>
    <w:rsid w:val="005C130B"/>
    <w:rsid w:val="00826F5C"/>
    <w:rsid w:val="009139A6"/>
    <w:rsid w:val="009448BB"/>
    <w:rsid w:val="00947624"/>
    <w:rsid w:val="00976866"/>
    <w:rsid w:val="00A3176C"/>
    <w:rsid w:val="00AE65F8"/>
    <w:rsid w:val="00B14BB9"/>
    <w:rsid w:val="00BA00AB"/>
    <w:rsid w:val="00C57F4E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F7F52"/>
  <w15:chartTrackingRefBased/>
  <w15:docId w15:val="{9F248474-0FEE-4BCB-847E-B830772C9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191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2023-09-01T15:03:00Z</dcterms:created>
  <dcterms:modified xsi:type="dcterms:W3CDTF">2023-09-01T18:21:00Z</dcterms:modified>
</cp:coreProperties>
</file>