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02858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HEYWARD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fl.1465)</w:t>
      </w:r>
    </w:p>
    <w:p w14:paraId="4AB8ABBC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Gentleman.</w:t>
      </w:r>
    </w:p>
    <w:p w14:paraId="29A11733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03D971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99CB1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Pauncefort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Thomas </w:t>
      </w:r>
    </w:p>
    <w:p w14:paraId="65BD0791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Heyward, junior(q.v.), and Maurice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Andreux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</w:p>
    <w:p w14:paraId="1FD83AA4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Gloucester.     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54E6DCF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77BEF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A6295" w14:textId="77777777" w:rsidR="007A7372" w:rsidRDefault="007A7372" w:rsidP="007A73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2022</w:t>
      </w:r>
    </w:p>
    <w:p w14:paraId="5FB394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4F7B6" w14:textId="77777777" w:rsidR="007A7372" w:rsidRDefault="007A7372" w:rsidP="009139A6">
      <w:r>
        <w:separator/>
      </w:r>
    </w:p>
  </w:endnote>
  <w:endnote w:type="continuationSeparator" w:id="0">
    <w:p w14:paraId="53DACE55" w14:textId="77777777" w:rsidR="007A7372" w:rsidRDefault="007A73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012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34E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8A7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4034F" w14:textId="77777777" w:rsidR="007A7372" w:rsidRDefault="007A7372" w:rsidP="009139A6">
      <w:r>
        <w:separator/>
      </w:r>
    </w:p>
  </w:footnote>
  <w:footnote w:type="continuationSeparator" w:id="0">
    <w:p w14:paraId="1E366F89" w14:textId="77777777" w:rsidR="007A7372" w:rsidRDefault="007A73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4B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DC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20F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372"/>
    <w:rsid w:val="000666E0"/>
    <w:rsid w:val="002510B7"/>
    <w:rsid w:val="005C130B"/>
    <w:rsid w:val="007A737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4B4A4"/>
  <w15:chartTrackingRefBased/>
  <w15:docId w15:val="{D9C0DB34-0AC5-4891-B3A9-D2AF8950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73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2022-09-13T11:11:00Z</dcterms:created>
  <dcterms:modified xsi:type="dcterms:W3CDTF">2022-09-13T11:11:00Z</dcterms:modified>
</cp:coreProperties>
</file>