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8F641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HEYWARD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A3BF528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938B555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914164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86660F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490600ED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065E55C6" w14:textId="77777777" w:rsidR="00E77D23" w:rsidRPr="00065994" w:rsidRDefault="00E77D23" w:rsidP="00E77D2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C0D3FF4" w14:textId="77777777" w:rsidR="00E77D23" w:rsidRDefault="00E77D23" w:rsidP="00E77D2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35B683A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BA6B2F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AEDC6B" w14:textId="77777777" w:rsidR="00E77D23" w:rsidRDefault="00E77D23" w:rsidP="00E77D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63ECA6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86019" w14:textId="77777777" w:rsidR="00E77D23" w:rsidRDefault="00E77D23" w:rsidP="009139A6">
      <w:r>
        <w:separator/>
      </w:r>
    </w:p>
  </w:endnote>
  <w:endnote w:type="continuationSeparator" w:id="0">
    <w:p w14:paraId="621F3D85" w14:textId="77777777" w:rsidR="00E77D23" w:rsidRDefault="00E77D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96B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3BE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41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1B1BD" w14:textId="77777777" w:rsidR="00E77D23" w:rsidRDefault="00E77D23" w:rsidP="009139A6">
      <w:r>
        <w:separator/>
      </w:r>
    </w:p>
  </w:footnote>
  <w:footnote w:type="continuationSeparator" w:id="0">
    <w:p w14:paraId="64988A8D" w14:textId="77777777" w:rsidR="00E77D23" w:rsidRDefault="00E77D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65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186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A8E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2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77D2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D2AB9"/>
  <w15:chartTrackingRefBased/>
  <w15:docId w15:val="{256AB715-1212-4AE1-8CBB-5C34BCBDA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2025-01-19T21:10:00Z</dcterms:created>
  <dcterms:modified xsi:type="dcterms:W3CDTF">2025-01-19T21:11:00Z</dcterms:modified>
</cp:coreProperties>
</file>