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B0489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HEYWARD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67C9D169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739A96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E467C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Jan.1480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Joynour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was pardoned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32E2BC4B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£40.     (C.P.R. 1476-85 p.150)</w:t>
      </w:r>
    </w:p>
    <w:p w14:paraId="3F5E5A65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EA3AB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999BD5" w14:textId="77777777" w:rsidR="00AC7064" w:rsidRDefault="00AC7064" w:rsidP="00AC7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0070A1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AD0E7" w14:textId="77777777" w:rsidR="00AC7064" w:rsidRDefault="00AC7064" w:rsidP="009139A6">
      <w:r>
        <w:separator/>
      </w:r>
    </w:p>
  </w:endnote>
  <w:endnote w:type="continuationSeparator" w:id="0">
    <w:p w14:paraId="249EA627" w14:textId="77777777" w:rsidR="00AC7064" w:rsidRDefault="00AC70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7FC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9B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CA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0B0CB" w14:textId="77777777" w:rsidR="00AC7064" w:rsidRDefault="00AC7064" w:rsidP="009139A6">
      <w:r>
        <w:separator/>
      </w:r>
    </w:p>
  </w:footnote>
  <w:footnote w:type="continuationSeparator" w:id="0">
    <w:p w14:paraId="3E8F6D4E" w14:textId="77777777" w:rsidR="00AC7064" w:rsidRDefault="00AC70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622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D84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F3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64"/>
    <w:rsid w:val="000666E0"/>
    <w:rsid w:val="002510B7"/>
    <w:rsid w:val="005C130B"/>
    <w:rsid w:val="00826F5C"/>
    <w:rsid w:val="009139A6"/>
    <w:rsid w:val="009448BB"/>
    <w:rsid w:val="00A3176C"/>
    <w:rsid w:val="00AC706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8D821"/>
  <w15:chartTrackingRefBased/>
  <w15:docId w15:val="{BD0E810C-5D9F-4F2C-A213-F8B7D160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2021-05-11T20:54:00Z</dcterms:created>
  <dcterms:modified xsi:type="dcterms:W3CDTF">2021-05-11T20:55:00Z</dcterms:modified>
</cp:coreProperties>
</file>