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1166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HEYWARD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0A336926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Shaddoxhurst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71558A47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A6BDD3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CD478F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A3EEED3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B5CDF22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E8E3F5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7E0839" w14:textId="77777777" w:rsidR="002F500A" w:rsidRDefault="002F500A" w:rsidP="002F50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43DDB5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53FC3" w14:textId="77777777" w:rsidR="002F500A" w:rsidRDefault="002F500A" w:rsidP="009139A6">
      <w:r>
        <w:separator/>
      </w:r>
    </w:p>
  </w:endnote>
  <w:endnote w:type="continuationSeparator" w:id="0">
    <w:p w14:paraId="22973CD9" w14:textId="77777777" w:rsidR="002F500A" w:rsidRDefault="002F5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5F2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4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04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AA601" w14:textId="77777777" w:rsidR="002F500A" w:rsidRDefault="002F500A" w:rsidP="009139A6">
      <w:r>
        <w:separator/>
      </w:r>
    </w:p>
  </w:footnote>
  <w:footnote w:type="continuationSeparator" w:id="0">
    <w:p w14:paraId="659C9E96" w14:textId="77777777" w:rsidR="002F500A" w:rsidRDefault="002F5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1D1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91B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2F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0A"/>
    <w:rsid w:val="000666E0"/>
    <w:rsid w:val="002510B7"/>
    <w:rsid w:val="002F500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EC438"/>
  <w15:chartTrackingRefBased/>
  <w15:docId w15:val="{AECAC5CA-5B67-4F31-B25E-7A9FEFA2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50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2022-06-09T11:16:00Z</dcterms:created>
  <dcterms:modified xsi:type="dcterms:W3CDTF">2022-06-09T11:17:00Z</dcterms:modified>
</cp:coreProperties>
</file>