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76670" w14:textId="77777777" w:rsidR="000A37A4" w:rsidRDefault="000A37A4" w:rsidP="000A37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HEYWARD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(fl.1417)</w:t>
      </w:r>
    </w:p>
    <w:p w14:paraId="71C1C44E" w14:textId="77777777" w:rsidR="000A37A4" w:rsidRDefault="000A37A4" w:rsidP="000A37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3194DA93" w14:textId="77777777" w:rsidR="000A37A4" w:rsidRDefault="000A37A4" w:rsidP="000A37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6920528" w14:textId="77777777" w:rsidR="000A37A4" w:rsidRDefault="000A37A4" w:rsidP="000A37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ADC9B83" w14:textId="77777777" w:rsidR="000A37A4" w:rsidRDefault="000A37A4" w:rsidP="000A37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1C46AB1D" w14:textId="77777777" w:rsidR="000A37A4" w:rsidRDefault="000A37A4" w:rsidP="000A37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5E1F25B1" w14:textId="77777777" w:rsidR="000A37A4" w:rsidRPr="00065994" w:rsidRDefault="000A37A4" w:rsidP="000A37A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6BF5CCF1" w14:textId="77777777" w:rsidR="000A37A4" w:rsidRDefault="000A37A4" w:rsidP="000A37A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FC42AFE" w14:textId="77777777" w:rsidR="000A37A4" w:rsidRDefault="000A37A4" w:rsidP="000A37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3B22C6A" w14:textId="77777777" w:rsidR="000A37A4" w:rsidRDefault="000A37A4" w:rsidP="000A37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55EA5B0" w14:textId="77777777" w:rsidR="000A37A4" w:rsidRDefault="000A37A4" w:rsidP="000A37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fldChar w:fldCharType="begin"/>
      </w:r>
      <w:r>
        <w:rPr>
          <w:rFonts w:cs="Times New Roman"/>
          <w:color w:val="282B30"/>
          <w:szCs w:val="24"/>
          <w:shd w:val="clear" w:color="auto" w:fill="FFFFFF"/>
        </w:rPr>
        <w:instrText xml:space="preserve"> DATE \@ "dd MMMM yyyy" </w:instrText>
      </w:r>
      <w:r>
        <w:rPr>
          <w:rFonts w:cs="Times New Roman"/>
          <w:color w:val="282B30"/>
          <w:szCs w:val="24"/>
          <w:shd w:val="clear" w:color="auto" w:fill="FFFFFF"/>
        </w:rPr>
        <w:fldChar w:fldCharType="separate"/>
      </w:r>
      <w:r>
        <w:rPr>
          <w:rFonts w:cs="Times New Roman"/>
          <w:noProof/>
          <w:color w:val="282B30"/>
          <w:szCs w:val="24"/>
          <w:shd w:val="clear" w:color="auto" w:fill="FFFFFF"/>
        </w:rPr>
        <w:t>05 April 2025</w:t>
      </w:r>
      <w:r>
        <w:rPr>
          <w:rFonts w:cs="Times New Roman"/>
          <w:color w:val="282B30"/>
          <w:szCs w:val="24"/>
          <w:shd w:val="clear" w:color="auto" w:fill="FFFFFF"/>
        </w:rPr>
        <w:fldChar w:fldCharType="end"/>
      </w:r>
    </w:p>
    <w:p w14:paraId="0DC832A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2887A" w14:textId="77777777" w:rsidR="000A37A4" w:rsidRDefault="000A37A4" w:rsidP="009139A6">
      <w:r>
        <w:separator/>
      </w:r>
    </w:p>
  </w:endnote>
  <w:endnote w:type="continuationSeparator" w:id="0">
    <w:p w14:paraId="29FBC8BC" w14:textId="77777777" w:rsidR="000A37A4" w:rsidRDefault="000A37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8BA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C4B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BAD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4699B" w14:textId="77777777" w:rsidR="000A37A4" w:rsidRDefault="000A37A4" w:rsidP="009139A6">
      <w:r>
        <w:separator/>
      </w:r>
    </w:p>
  </w:footnote>
  <w:footnote w:type="continuationSeparator" w:id="0">
    <w:p w14:paraId="7C8C77A4" w14:textId="77777777" w:rsidR="000A37A4" w:rsidRDefault="000A37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9CD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4D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151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7A4"/>
    <w:rsid w:val="000666E0"/>
    <w:rsid w:val="000A2E7A"/>
    <w:rsid w:val="000A37A4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DF05A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7B197"/>
  <w15:chartTrackingRefBased/>
  <w15:docId w15:val="{54C23D11-7C91-4E0E-A9A0-986155D1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2025-04-05T20:21:00Z</dcterms:created>
  <dcterms:modified xsi:type="dcterms:W3CDTF">2025-04-05T20:22:00Z</dcterms:modified>
</cp:coreProperties>
</file>