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2A75" w14:textId="77777777" w:rsidR="00846189" w:rsidRDefault="00846189" w:rsidP="00846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HEYWARD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B6D9D5F" w14:textId="77777777" w:rsidR="00846189" w:rsidRDefault="00846189" w:rsidP="00846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73B41AA" w14:textId="77777777" w:rsidR="00846189" w:rsidRDefault="00846189" w:rsidP="00846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531635" w14:textId="77777777" w:rsidR="00846189" w:rsidRDefault="00846189" w:rsidP="00846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7EE54" w14:textId="77777777" w:rsidR="00846189" w:rsidRDefault="00846189" w:rsidP="0084618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6ECF0F1D" w14:textId="77777777" w:rsidR="00846189" w:rsidRDefault="00846189" w:rsidP="0084618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883BC74" w14:textId="77777777" w:rsidR="00846189" w:rsidRDefault="00846189" w:rsidP="0084618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0E17DCB" w14:textId="77777777" w:rsidR="00846189" w:rsidRDefault="00846189" w:rsidP="00846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38B72" w14:textId="77777777" w:rsidR="00846189" w:rsidRDefault="00846189" w:rsidP="008461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95ED1" w14:textId="77777777" w:rsidR="00846189" w:rsidRDefault="00846189" w:rsidP="008461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2021</w:t>
      </w:r>
    </w:p>
    <w:p w14:paraId="406E3E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E161F" w14:textId="77777777" w:rsidR="00846189" w:rsidRDefault="00846189" w:rsidP="009139A6">
      <w:r>
        <w:separator/>
      </w:r>
    </w:p>
  </w:endnote>
  <w:endnote w:type="continuationSeparator" w:id="0">
    <w:p w14:paraId="73230969" w14:textId="77777777" w:rsidR="00846189" w:rsidRDefault="008461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31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6B7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3EF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04816" w14:textId="77777777" w:rsidR="00846189" w:rsidRDefault="00846189" w:rsidP="009139A6">
      <w:r>
        <w:separator/>
      </w:r>
    </w:p>
  </w:footnote>
  <w:footnote w:type="continuationSeparator" w:id="0">
    <w:p w14:paraId="2AB357BC" w14:textId="77777777" w:rsidR="00846189" w:rsidRDefault="008461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82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A6B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253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89"/>
    <w:rsid w:val="000666E0"/>
    <w:rsid w:val="002510B7"/>
    <w:rsid w:val="005C130B"/>
    <w:rsid w:val="00826F5C"/>
    <w:rsid w:val="0084618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F0A76"/>
  <w15:chartTrackingRefBased/>
  <w15:docId w15:val="{8A3EFC89-2468-480E-9743-48FAC5C2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2021-12-23T21:36:00Z</dcterms:created>
  <dcterms:modified xsi:type="dcterms:W3CDTF">2021-12-23T21:36:00Z</dcterms:modified>
</cp:coreProperties>
</file>