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48A6" w14:textId="77777777" w:rsidR="00460A8A" w:rsidRDefault="00460A8A" w:rsidP="00460A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HEYWARD</w:t>
      </w:r>
      <w:r>
        <w:rPr>
          <w:rFonts w:cs="Times New Roman"/>
          <w:szCs w:val="24"/>
        </w:rPr>
        <w:t xml:space="preserve">       (fl.1487)</w:t>
      </w:r>
    </w:p>
    <w:p w14:paraId="29E0EC56" w14:textId="77777777" w:rsidR="00460A8A" w:rsidRDefault="00460A8A" w:rsidP="00460A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Winchester. </w:t>
      </w:r>
    </w:p>
    <w:p w14:paraId="34D76587" w14:textId="77777777" w:rsidR="00460A8A" w:rsidRDefault="00460A8A" w:rsidP="00460A8A">
      <w:pPr>
        <w:pStyle w:val="NoSpacing"/>
        <w:rPr>
          <w:rFonts w:cs="Times New Roman"/>
          <w:szCs w:val="24"/>
        </w:rPr>
      </w:pPr>
    </w:p>
    <w:p w14:paraId="465EAE0E" w14:textId="77777777" w:rsidR="00460A8A" w:rsidRDefault="00460A8A" w:rsidP="00460A8A">
      <w:pPr>
        <w:pStyle w:val="NoSpacing"/>
        <w:rPr>
          <w:rFonts w:cs="Times New Roman"/>
          <w:szCs w:val="24"/>
        </w:rPr>
      </w:pPr>
    </w:p>
    <w:p w14:paraId="394829E6" w14:textId="77777777" w:rsidR="00460A8A" w:rsidRDefault="00460A8A" w:rsidP="00460A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Sep.1487</w:t>
      </w:r>
      <w:r>
        <w:rPr>
          <w:rFonts w:cs="Times New Roman"/>
          <w:szCs w:val="24"/>
        </w:rPr>
        <w:tab/>
        <w:t xml:space="preserve">He was on a commission to deliver Winchester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207C3C17" w14:textId="77777777" w:rsidR="00460A8A" w:rsidRDefault="00460A8A" w:rsidP="00460A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p.212)</w:t>
      </w:r>
    </w:p>
    <w:p w14:paraId="591A0889" w14:textId="77777777" w:rsidR="00460A8A" w:rsidRDefault="00460A8A" w:rsidP="00460A8A">
      <w:pPr>
        <w:pStyle w:val="NoSpacing"/>
        <w:rPr>
          <w:rFonts w:cs="Times New Roman"/>
          <w:szCs w:val="24"/>
        </w:rPr>
      </w:pPr>
    </w:p>
    <w:p w14:paraId="56C642DD" w14:textId="77777777" w:rsidR="00460A8A" w:rsidRDefault="00460A8A" w:rsidP="00460A8A">
      <w:pPr>
        <w:pStyle w:val="NoSpacing"/>
        <w:rPr>
          <w:rFonts w:cs="Times New Roman"/>
          <w:szCs w:val="24"/>
        </w:rPr>
      </w:pPr>
    </w:p>
    <w:p w14:paraId="0F0002FD" w14:textId="77777777" w:rsidR="00460A8A" w:rsidRDefault="00460A8A" w:rsidP="00460A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2025</w:t>
      </w:r>
    </w:p>
    <w:p w14:paraId="6374C3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A9E11" w14:textId="77777777" w:rsidR="00460A8A" w:rsidRDefault="00460A8A" w:rsidP="009139A6">
      <w:r>
        <w:separator/>
      </w:r>
    </w:p>
  </w:endnote>
  <w:endnote w:type="continuationSeparator" w:id="0">
    <w:p w14:paraId="6230BBE3" w14:textId="77777777" w:rsidR="00460A8A" w:rsidRDefault="00460A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7A8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9FD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C6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9F9CF" w14:textId="77777777" w:rsidR="00460A8A" w:rsidRDefault="00460A8A" w:rsidP="009139A6">
      <w:r>
        <w:separator/>
      </w:r>
    </w:p>
  </w:footnote>
  <w:footnote w:type="continuationSeparator" w:id="0">
    <w:p w14:paraId="33376363" w14:textId="77777777" w:rsidR="00460A8A" w:rsidRDefault="00460A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84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F39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440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8A"/>
    <w:rsid w:val="000666E0"/>
    <w:rsid w:val="000A2E7A"/>
    <w:rsid w:val="001307AC"/>
    <w:rsid w:val="00190DFA"/>
    <w:rsid w:val="002510B7"/>
    <w:rsid w:val="00270799"/>
    <w:rsid w:val="002737D5"/>
    <w:rsid w:val="00357E4A"/>
    <w:rsid w:val="00460A8A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AB4B3"/>
  <w15:chartTrackingRefBased/>
  <w15:docId w15:val="{66B08A3A-1B39-4B98-893F-23D32AD9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2025-06-22T12:58:00Z</dcterms:created>
  <dcterms:modified xsi:type="dcterms:W3CDTF">2025-06-22T12:58:00Z</dcterms:modified>
</cp:coreProperties>
</file>