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74A01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557EF502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Tailor.</w:t>
      </w:r>
    </w:p>
    <w:p w14:paraId="028A361B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4A5E43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0EE983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Alewyn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brought a plaint of debt against him, Ralph</w:t>
      </w:r>
    </w:p>
    <w:p w14:paraId="3A2127C3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Jankyn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Holdeburgh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John</w:t>
      </w:r>
    </w:p>
    <w:p w14:paraId="24FF44F3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Ostler, senior, of Thaxted(q.v.), and John Glover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Bardfield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004E156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6458FE4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ADC3D1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3E0649" w14:textId="77777777" w:rsidR="001767F4" w:rsidRDefault="001767F4" w:rsidP="001767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2022</w:t>
      </w:r>
    </w:p>
    <w:p w14:paraId="29DBB2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24CFC" w14:textId="77777777" w:rsidR="001767F4" w:rsidRDefault="001767F4" w:rsidP="009139A6">
      <w:r>
        <w:separator/>
      </w:r>
    </w:p>
  </w:endnote>
  <w:endnote w:type="continuationSeparator" w:id="0">
    <w:p w14:paraId="0B483F80" w14:textId="77777777" w:rsidR="001767F4" w:rsidRDefault="001767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879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9DD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7D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F6B9F" w14:textId="77777777" w:rsidR="001767F4" w:rsidRDefault="001767F4" w:rsidP="009139A6">
      <w:r>
        <w:separator/>
      </w:r>
    </w:p>
  </w:footnote>
  <w:footnote w:type="continuationSeparator" w:id="0">
    <w:p w14:paraId="6BD7B22C" w14:textId="77777777" w:rsidR="001767F4" w:rsidRDefault="001767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199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6FB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9B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F4"/>
    <w:rsid w:val="000666E0"/>
    <w:rsid w:val="001767F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5C8B9"/>
  <w15:chartTrackingRefBased/>
  <w15:docId w15:val="{E8739C25-2208-4884-ACDE-BDA69423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67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2022-07-07T13:18:00Z</dcterms:created>
  <dcterms:modified xsi:type="dcterms:W3CDTF">2022-07-07T13:19:00Z</dcterms:modified>
</cp:coreProperties>
</file>