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35B44" w14:textId="77777777" w:rsidR="00C8291E" w:rsidRDefault="00C8291E" w:rsidP="00C8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HEYWARD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FE1461F" w14:textId="77777777" w:rsidR="00C8291E" w:rsidRDefault="00C8291E" w:rsidP="00C8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Stanstead Theale, Hertfordshire. Husbandman.</w:t>
      </w:r>
    </w:p>
    <w:p w14:paraId="604C0E5E" w14:textId="77777777" w:rsidR="00C8291E" w:rsidRDefault="00C8291E" w:rsidP="00C8291E">
      <w:pPr>
        <w:rPr>
          <w:rFonts w:ascii="Times New Roman" w:hAnsi="Times New Roman" w:cs="Times New Roman"/>
        </w:rPr>
      </w:pPr>
    </w:p>
    <w:p w14:paraId="60D016B2" w14:textId="77777777" w:rsidR="00C8291E" w:rsidRDefault="00C8291E" w:rsidP="00C8291E">
      <w:pPr>
        <w:rPr>
          <w:rFonts w:ascii="Times New Roman" w:hAnsi="Times New Roman" w:cs="Times New Roman"/>
        </w:rPr>
      </w:pPr>
    </w:p>
    <w:p w14:paraId="2A038FBE" w14:textId="77777777" w:rsidR="00C8291E" w:rsidRDefault="00C8291E" w:rsidP="00C8291E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Peke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Thomas Carter of Stanstead </w:t>
      </w:r>
    </w:p>
    <w:p w14:paraId="65AE4722" w14:textId="77777777" w:rsidR="00C8291E" w:rsidRDefault="00C8291E" w:rsidP="00C8291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Theale(q.v.) and Thomas Carter of Stanstead Theale(q.v.).</w:t>
      </w:r>
    </w:p>
    <w:p w14:paraId="69EBDEC2" w14:textId="77777777" w:rsidR="00C8291E" w:rsidRDefault="00C8291E" w:rsidP="00C8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E42B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8CD988A" w14:textId="77777777" w:rsidR="00C8291E" w:rsidRDefault="00C8291E" w:rsidP="00C8291E">
      <w:pPr>
        <w:pStyle w:val="NoSpacing"/>
      </w:pPr>
    </w:p>
    <w:p w14:paraId="2261945E" w14:textId="77777777" w:rsidR="00C8291E" w:rsidRDefault="00C8291E" w:rsidP="00C8291E">
      <w:pPr>
        <w:rPr>
          <w:rFonts w:ascii="Times New Roman" w:hAnsi="Times New Roman" w:cs="Times New Roman"/>
        </w:rPr>
      </w:pPr>
    </w:p>
    <w:p w14:paraId="14859066" w14:textId="77777777" w:rsidR="00C8291E" w:rsidRDefault="00C8291E" w:rsidP="00C8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September 2018</w:t>
      </w:r>
    </w:p>
    <w:p w14:paraId="169A94EE" w14:textId="77777777" w:rsidR="006B2F86" w:rsidRPr="00E71FC3" w:rsidRDefault="00C829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E1ABB" w14:textId="77777777" w:rsidR="00C8291E" w:rsidRDefault="00C8291E" w:rsidP="00E71FC3">
      <w:r>
        <w:separator/>
      </w:r>
    </w:p>
  </w:endnote>
  <w:endnote w:type="continuationSeparator" w:id="0">
    <w:p w14:paraId="5594C012" w14:textId="77777777" w:rsidR="00C8291E" w:rsidRDefault="00C829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B82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0350B" w14:textId="77777777" w:rsidR="00C8291E" w:rsidRDefault="00C8291E" w:rsidP="00E71FC3">
      <w:r>
        <w:separator/>
      </w:r>
    </w:p>
  </w:footnote>
  <w:footnote w:type="continuationSeparator" w:id="0">
    <w:p w14:paraId="3300DC6E" w14:textId="77777777" w:rsidR="00C8291E" w:rsidRDefault="00C829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91E"/>
    <w:rsid w:val="001A7C09"/>
    <w:rsid w:val="00577BD5"/>
    <w:rsid w:val="00656CBA"/>
    <w:rsid w:val="006A1F77"/>
    <w:rsid w:val="00733BE7"/>
    <w:rsid w:val="00AB52E8"/>
    <w:rsid w:val="00B16D3F"/>
    <w:rsid w:val="00BB41AC"/>
    <w:rsid w:val="00C8291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61799"/>
  <w15:chartTrackingRefBased/>
  <w15:docId w15:val="{36D694FE-1E91-4B84-A2C3-9DF32DF9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291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829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2018-10-02T20:04:00Z</dcterms:created>
  <dcterms:modified xsi:type="dcterms:W3CDTF">2018-10-02T20:06:00Z</dcterms:modified>
</cp:coreProperties>
</file>