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87D58" w14:textId="77777777" w:rsidR="00C44F69" w:rsidRDefault="00C44F69" w:rsidP="00C44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HEYWARD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CFD6CE4" w14:textId="77777777" w:rsidR="00C44F69" w:rsidRDefault="00C44F69" w:rsidP="00C44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Bodenham, Norfolk. Yeoman.</w:t>
      </w:r>
    </w:p>
    <w:p w14:paraId="11472B17" w14:textId="77777777" w:rsidR="00C44F69" w:rsidRDefault="00C44F69" w:rsidP="00C44F69">
      <w:pPr>
        <w:pStyle w:val="NoSpacing"/>
        <w:rPr>
          <w:rFonts w:cs="Times New Roman"/>
          <w:szCs w:val="24"/>
        </w:rPr>
      </w:pPr>
    </w:p>
    <w:p w14:paraId="724CD709" w14:textId="77777777" w:rsidR="00C44F69" w:rsidRDefault="00C44F69" w:rsidP="00C44F69">
      <w:pPr>
        <w:pStyle w:val="NoSpacing"/>
        <w:rPr>
          <w:rFonts w:cs="Times New Roman"/>
          <w:szCs w:val="24"/>
        </w:rPr>
      </w:pPr>
    </w:p>
    <w:p w14:paraId="08E271A1" w14:textId="77777777" w:rsidR="00C44F69" w:rsidRDefault="00C44F69" w:rsidP="00C44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Chyppynham</w:t>
      </w:r>
      <w:proofErr w:type="spellEnd"/>
      <w:r>
        <w:rPr>
          <w:rFonts w:cs="Times New Roman"/>
          <w:szCs w:val="24"/>
        </w:rPr>
        <w:t xml:space="preserve"> of Hereford(q.v.), John </w:t>
      </w:r>
      <w:proofErr w:type="spellStart"/>
      <w:r>
        <w:rPr>
          <w:rFonts w:cs="Times New Roman"/>
          <w:szCs w:val="24"/>
        </w:rPr>
        <w:t>Seysell</w:t>
      </w:r>
      <w:proofErr w:type="spellEnd"/>
      <w:r>
        <w:rPr>
          <w:rFonts w:cs="Times New Roman"/>
          <w:szCs w:val="24"/>
        </w:rPr>
        <w:t>(q.v.) and his wife, Alice(q.v.),</w:t>
      </w:r>
    </w:p>
    <w:p w14:paraId="722DDC9E" w14:textId="77777777" w:rsidR="00C44F69" w:rsidRDefault="00C44F69" w:rsidP="00C44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brought a plaint of debt against him and Richard </w:t>
      </w:r>
      <w:proofErr w:type="spellStart"/>
      <w:r>
        <w:rPr>
          <w:rFonts w:cs="Times New Roman"/>
          <w:szCs w:val="24"/>
        </w:rPr>
        <w:t>Sweard</w:t>
      </w:r>
      <w:proofErr w:type="spellEnd"/>
      <w:r>
        <w:rPr>
          <w:rFonts w:cs="Times New Roman"/>
          <w:szCs w:val="24"/>
        </w:rPr>
        <w:t xml:space="preserve"> of Bodenham(q.v.).</w:t>
      </w:r>
    </w:p>
    <w:p w14:paraId="64757CE7" w14:textId="77777777" w:rsidR="00C44F69" w:rsidRDefault="00C44F69" w:rsidP="00C44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bookmarkStart w:id="0" w:name="_Hlk179625514"/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  <w:bookmarkEnd w:id="0"/>
    </w:p>
    <w:p w14:paraId="0A458C27" w14:textId="77777777" w:rsidR="00C44F69" w:rsidRDefault="00C44F69" w:rsidP="00C44F69">
      <w:pPr>
        <w:pStyle w:val="NoSpacing"/>
        <w:rPr>
          <w:rFonts w:cs="Times New Roman"/>
          <w:szCs w:val="24"/>
        </w:rPr>
      </w:pPr>
    </w:p>
    <w:p w14:paraId="291E6CAA" w14:textId="77777777" w:rsidR="00C44F69" w:rsidRDefault="00C44F69" w:rsidP="00C44F69">
      <w:pPr>
        <w:pStyle w:val="NoSpacing"/>
        <w:rPr>
          <w:rFonts w:cs="Times New Roman"/>
          <w:szCs w:val="24"/>
        </w:rPr>
      </w:pPr>
    </w:p>
    <w:p w14:paraId="0F3B8DF4" w14:textId="77777777" w:rsidR="00C44F69" w:rsidRDefault="00C44F69" w:rsidP="00C44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2024</w:t>
      </w:r>
    </w:p>
    <w:p w14:paraId="45AA98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C6FBB" w14:textId="77777777" w:rsidR="00C44F69" w:rsidRDefault="00C44F69" w:rsidP="009139A6">
      <w:r>
        <w:separator/>
      </w:r>
    </w:p>
  </w:endnote>
  <w:endnote w:type="continuationSeparator" w:id="0">
    <w:p w14:paraId="5BE11065" w14:textId="77777777" w:rsidR="00C44F69" w:rsidRDefault="00C44F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1D1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2C0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22E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A9DE1" w14:textId="77777777" w:rsidR="00C44F69" w:rsidRDefault="00C44F69" w:rsidP="009139A6">
      <w:r>
        <w:separator/>
      </w:r>
    </w:p>
  </w:footnote>
  <w:footnote w:type="continuationSeparator" w:id="0">
    <w:p w14:paraId="06B90549" w14:textId="77777777" w:rsidR="00C44F69" w:rsidRDefault="00C44F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A47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B05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5AD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69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44F6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3D264"/>
  <w15:chartTrackingRefBased/>
  <w15:docId w15:val="{7EC7A2CC-BAF1-4D78-BCC3-ADACDC2F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4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2024-12-03T20:25:00Z</dcterms:created>
  <dcterms:modified xsi:type="dcterms:W3CDTF">2024-12-03T20:26:00Z</dcterms:modified>
</cp:coreProperties>
</file>