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EF27A" w14:textId="77777777" w:rsidR="00CA1C58" w:rsidRDefault="00CA1C58" w:rsidP="00CA1C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HEYWARD, junior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fl.1465)</w:t>
      </w:r>
    </w:p>
    <w:p w14:paraId="1528ED71" w14:textId="77777777" w:rsidR="00CA1C58" w:rsidRDefault="00CA1C58" w:rsidP="00CA1C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Gloucester. Gentleman.</w:t>
      </w:r>
    </w:p>
    <w:p w14:paraId="5E29C797" w14:textId="77777777" w:rsidR="00CA1C58" w:rsidRDefault="00CA1C58" w:rsidP="00CA1C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DAC6E6" w14:textId="77777777" w:rsidR="00CA1C58" w:rsidRDefault="00CA1C58" w:rsidP="00CA1C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0D0D43" w14:textId="77777777" w:rsidR="00CA1C58" w:rsidRDefault="00CA1C58" w:rsidP="00CA1C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1465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Pauncefort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debt against him, Thomas </w:t>
      </w:r>
    </w:p>
    <w:p w14:paraId="3EC2CDE2" w14:textId="77777777" w:rsidR="00CA1C58" w:rsidRDefault="00CA1C58" w:rsidP="00CA1C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Payn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Thomas Heyward(q.v.), and Maurice </w:t>
      </w:r>
      <w:proofErr w:type="spellStart"/>
      <w:r>
        <w:rPr>
          <w:rFonts w:ascii="Times New Roman" w:hAnsi="Times New Roman" w:cs="Times New Roman"/>
          <w:sz w:val="24"/>
          <w:szCs w:val="24"/>
        </w:rPr>
        <w:t>Andreux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</w:t>
      </w:r>
      <w:proofErr w:type="gramStart"/>
      <w:r>
        <w:rPr>
          <w:rFonts w:ascii="Times New Roman" w:hAnsi="Times New Roman" w:cs="Times New Roman"/>
          <w:sz w:val="24"/>
          <w:szCs w:val="24"/>
        </w:rPr>
        <w:t>all of</w:t>
      </w:r>
      <w:proofErr w:type="gramEnd"/>
    </w:p>
    <w:p w14:paraId="52612B65" w14:textId="77777777" w:rsidR="00CA1C58" w:rsidRDefault="00CA1C58" w:rsidP="00CA1C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Gloucester.     ( </w:t>
      </w:r>
      <w:hyperlink r:id="rId6" w:history="1">
        <w:r w:rsidRPr="00901AC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https://waalt.uh.edu/index.php/CP40/807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4CAA8CA" w14:textId="77777777" w:rsidR="00CA1C58" w:rsidRDefault="00CA1C58" w:rsidP="00CA1C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BA4B31" w14:textId="77777777" w:rsidR="00CA1C58" w:rsidRDefault="00CA1C58" w:rsidP="00CA1C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E34961" w14:textId="77777777" w:rsidR="00CA1C58" w:rsidRDefault="00CA1C58" w:rsidP="00CA1C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September 2022</w:t>
      </w:r>
    </w:p>
    <w:p w14:paraId="4AC5BB4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2A754" w14:textId="77777777" w:rsidR="00CA1C58" w:rsidRDefault="00CA1C58" w:rsidP="009139A6">
      <w:r>
        <w:separator/>
      </w:r>
    </w:p>
  </w:endnote>
  <w:endnote w:type="continuationSeparator" w:id="0">
    <w:p w14:paraId="183563DD" w14:textId="77777777" w:rsidR="00CA1C58" w:rsidRDefault="00CA1C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5D3F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8EBA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1414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DD73A" w14:textId="77777777" w:rsidR="00CA1C58" w:rsidRDefault="00CA1C58" w:rsidP="009139A6">
      <w:r>
        <w:separator/>
      </w:r>
    </w:p>
  </w:footnote>
  <w:footnote w:type="continuationSeparator" w:id="0">
    <w:p w14:paraId="7964A815" w14:textId="77777777" w:rsidR="00CA1C58" w:rsidRDefault="00CA1C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38C2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1D95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E27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C5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A1C58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44C28"/>
  <w15:chartTrackingRefBased/>
  <w15:docId w15:val="{E20962FA-6A8A-4295-B88F-E9F757530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A1C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2022-09-13T11:12:00Z</dcterms:created>
  <dcterms:modified xsi:type="dcterms:W3CDTF">2022-09-13T11:13:00Z</dcterms:modified>
</cp:coreProperties>
</file>