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F96CC" w14:textId="77777777" w:rsidR="00621D12" w:rsidRDefault="00621D12" w:rsidP="00621D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HEYWARD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6F48E141" w14:textId="77777777" w:rsidR="00621D12" w:rsidRDefault="00621D12" w:rsidP="00621D12">
      <w:pPr>
        <w:pStyle w:val="NoSpacing"/>
        <w:rPr>
          <w:rFonts w:cs="Times New Roman"/>
          <w:szCs w:val="24"/>
        </w:rPr>
      </w:pPr>
    </w:p>
    <w:p w14:paraId="59F66FF3" w14:textId="77777777" w:rsidR="00621D12" w:rsidRDefault="00621D12" w:rsidP="00621D12">
      <w:pPr>
        <w:pStyle w:val="NoSpacing"/>
        <w:rPr>
          <w:rFonts w:cs="Times New Roman"/>
          <w:szCs w:val="24"/>
        </w:rPr>
      </w:pPr>
    </w:p>
    <w:p w14:paraId="5E31A880" w14:textId="77777777" w:rsidR="00621D12" w:rsidRDefault="00621D12" w:rsidP="00621D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May1488</w:t>
      </w:r>
      <w:r>
        <w:rPr>
          <w:rFonts w:cs="Times New Roman"/>
          <w:szCs w:val="24"/>
        </w:rPr>
        <w:tab/>
        <w:t xml:space="preserve">He was a witness when Nicholas Philip of West Stow(q.v.) and others granted </w:t>
      </w:r>
    </w:p>
    <w:p w14:paraId="321A0D91" w14:textId="77777777" w:rsidR="00621D12" w:rsidRDefault="00621D12" w:rsidP="00621D12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tenement in </w:t>
      </w:r>
      <w:proofErr w:type="spellStart"/>
      <w:r>
        <w:rPr>
          <w:rFonts w:cs="Times New Roman"/>
          <w:szCs w:val="24"/>
        </w:rPr>
        <w:t>Hengrave</w:t>
      </w:r>
      <w:proofErr w:type="spellEnd"/>
      <w:r>
        <w:rPr>
          <w:rFonts w:cs="Times New Roman"/>
          <w:szCs w:val="24"/>
        </w:rPr>
        <w:t xml:space="preserve"> to William Harvy(q.v.) and others.</w:t>
      </w:r>
    </w:p>
    <w:p w14:paraId="2C875010" w14:textId="77777777" w:rsidR="00621D12" w:rsidRDefault="00621D12" w:rsidP="00621D12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(T.N.A. ref. 449/2/323)</w:t>
      </w:r>
    </w:p>
    <w:p w14:paraId="5E174E3A" w14:textId="77777777" w:rsidR="00621D12" w:rsidRDefault="00621D12" w:rsidP="00621D12">
      <w:pPr>
        <w:pStyle w:val="NoSpacing"/>
        <w:rPr>
          <w:rFonts w:cs="Times New Roman"/>
          <w:szCs w:val="24"/>
        </w:rPr>
      </w:pPr>
    </w:p>
    <w:p w14:paraId="3F20EDCC" w14:textId="77777777" w:rsidR="00621D12" w:rsidRDefault="00621D12" w:rsidP="00621D12">
      <w:pPr>
        <w:pStyle w:val="NoSpacing"/>
        <w:rPr>
          <w:rFonts w:cs="Times New Roman"/>
          <w:szCs w:val="24"/>
        </w:rPr>
      </w:pPr>
    </w:p>
    <w:p w14:paraId="6D4F8612" w14:textId="77777777" w:rsidR="00621D12" w:rsidRDefault="00621D12" w:rsidP="00621D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2024</w:t>
      </w:r>
    </w:p>
    <w:p w14:paraId="420C62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D76942" w14:textId="77777777" w:rsidR="00621D12" w:rsidRDefault="00621D12" w:rsidP="009139A6">
      <w:r>
        <w:separator/>
      </w:r>
    </w:p>
  </w:endnote>
  <w:endnote w:type="continuationSeparator" w:id="0">
    <w:p w14:paraId="61037382" w14:textId="77777777" w:rsidR="00621D12" w:rsidRDefault="00621D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8F7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579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D2F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18894" w14:textId="77777777" w:rsidR="00621D12" w:rsidRDefault="00621D12" w:rsidP="009139A6">
      <w:r>
        <w:separator/>
      </w:r>
    </w:p>
  </w:footnote>
  <w:footnote w:type="continuationSeparator" w:id="0">
    <w:p w14:paraId="2F1442EF" w14:textId="77777777" w:rsidR="00621D12" w:rsidRDefault="00621D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961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ECF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955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12"/>
    <w:rsid w:val="000666E0"/>
    <w:rsid w:val="002510B7"/>
    <w:rsid w:val="00270799"/>
    <w:rsid w:val="005C130B"/>
    <w:rsid w:val="00621D12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6A83A"/>
  <w15:chartTrackingRefBased/>
  <w15:docId w15:val="{0F97F6DB-80DE-41E2-8AEB-2BE2E888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2024-05-28T19:52:00Z</dcterms:created>
  <dcterms:modified xsi:type="dcterms:W3CDTF">2024-05-28T19:52:00Z</dcterms:modified>
</cp:coreProperties>
</file>