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D2F700" w14:textId="77777777" w:rsidR="00430D96" w:rsidRDefault="00430D96" w:rsidP="00430D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HEYWARD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745ABA27" w14:textId="77777777" w:rsidR="00430D96" w:rsidRDefault="00430D96" w:rsidP="00430D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A44D72" w14:textId="77777777" w:rsidR="00430D96" w:rsidRDefault="00430D96" w:rsidP="00430D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3C022D" w14:textId="77777777" w:rsidR="00430D96" w:rsidRDefault="00430D96" w:rsidP="00430D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Nov.1427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Dyche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Abbots Langley, Hertfordshire(q.v.), made him an </w:t>
      </w:r>
    </w:p>
    <w:p w14:paraId="7A2C6A89" w14:textId="77777777" w:rsidR="00430D96" w:rsidRDefault="00430D96" w:rsidP="00430D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executor of his Will.</w:t>
      </w:r>
    </w:p>
    <w:p w14:paraId="15000315" w14:textId="77777777" w:rsidR="00430D96" w:rsidRDefault="00430D96" w:rsidP="00430D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p.107)</w:t>
      </w:r>
    </w:p>
    <w:p w14:paraId="3C82F31A" w14:textId="77777777" w:rsidR="00430D96" w:rsidRDefault="00430D96" w:rsidP="00430D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50850" w14:textId="77777777" w:rsidR="00430D96" w:rsidRDefault="00430D96" w:rsidP="00430D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0C8CB3" w14:textId="77777777" w:rsidR="00430D96" w:rsidRDefault="00430D96" w:rsidP="00430D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April 2021</w:t>
      </w:r>
    </w:p>
    <w:p w14:paraId="6522C2E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51C436" w14:textId="77777777" w:rsidR="00430D96" w:rsidRDefault="00430D96" w:rsidP="009139A6">
      <w:r>
        <w:separator/>
      </w:r>
    </w:p>
  </w:endnote>
  <w:endnote w:type="continuationSeparator" w:id="0">
    <w:p w14:paraId="244C69D0" w14:textId="77777777" w:rsidR="00430D96" w:rsidRDefault="00430D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43A1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96407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A025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9B4281" w14:textId="77777777" w:rsidR="00430D96" w:rsidRDefault="00430D96" w:rsidP="009139A6">
      <w:r>
        <w:separator/>
      </w:r>
    </w:p>
  </w:footnote>
  <w:footnote w:type="continuationSeparator" w:id="0">
    <w:p w14:paraId="572619EF" w14:textId="77777777" w:rsidR="00430D96" w:rsidRDefault="00430D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E33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E2FC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8D0C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D96"/>
    <w:rsid w:val="000666E0"/>
    <w:rsid w:val="002510B7"/>
    <w:rsid w:val="00430D96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5267A"/>
  <w15:chartTrackingRefBased/>
  <w15:docId w15:val="{3A3D0689-DA8E-49C8-9CF1-16D54BA4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2021-04-12T09:31:00Z</dcterms:created>
  <dcterms:modified xsi:type="dcterms:W3CDTF">2021-04-12T09:31:00Z</dcterms:modified>
</cp:coreProperties>
</file>