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0F981" w14:textId="77777777" w:rsidR="002A1E73" w:rsidRDefault="002A1E73" w:rsidP="002A1E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Andrew HEYWARD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132084C3" w14:textId="77777777" w:rsidR="002A1E73" w:rsidRDefault="002A1E73" w:rsidP="002A1E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Felsted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Essex. Husbandman.</w:t>
      </w:r>
    </w:p>
    <w:p w14:paraId="6191D779" w14:textId="77777777" w:rsidR="002A1E73" w:rsidRDefault="002A1E73" w:rsidP="002A1E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304245C" w14:textId="77777777" w:rsidR="002A1E73" w:rsidRDefault="002A1E73" w:rsidP="002A1E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0F3AA60" w14:textId="77777777" w:rsidR="002A1E73" w:rsidRDefault="002A1E73" w:rsidP="002A1E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1432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Frennsh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him, John</w:t>
      </w:r>
    </w:p>
    <w:p w14:paraId="5EDBED41" w14:textId="77777777" w:rsidR="002A1E73" w:rsidRDefault="002A1E73" w:rsidP="002A1E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Virly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 and Lawrence </w:t>
      </w:r>
      <w:proofErr w:type="spellStart"/>
      <w:r>
        <w:rPr>
          <w:rFonts w:ascii="Times New Roman" w:hAnsi="Times New Roman" w:cs="Times New Roman"/>
          <w:sz w:val="24"/>
          <w:szCs w:val="24"/>
        </w:rPr>
        <w:t>Brokhed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Thaxted(q.v.).</w:t>
      </w:r>
    </w:p>
    <w:p w14:paraId="3629C249" w14:textId="77777777" w:rsidR="002A1E73" w:rsidRDefault="002A1E73" w:rsidP="002A1E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B0F4508" w14:textId="77777777" w:rsidR="002A1E73" w:rsidRDefault="002A1E73" w:rsidP="002A1E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3D82DEF" w14:textId="77777777" w:rsidR="002A1E73" w:rsidRDefault="002A1E73" w:rsidP="002A1E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766DE32" w14:textId="77777777" w:rsidR="002A1E73" w:rsidRDefault="002A1E73" w:rsidP="002A1E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July 2022</w:t>
      </w:r>
    </w:p>
    <w:p w14:paraId="56670D1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D42F9" w14:textId="77777777" w:rsidR="002A1E73" w:rsidRDefault="002A1E73" w:rsidP="009139A6">
      <w:r>
        <w:separator/>
      </w:r>
    </w:p>
  </w:endnote>
  <w:endnote w:type="continuationSeparator" w:id="0">
    <w:p w14:paraId="50D37BEB" w14:textId="77777777" w:rsidR="002A1E73" w:rsidRDefault="002A1E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0F9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0C9F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A96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CF667" w14:textId="77777777" w:rsidR="002A1E73" w:rsidRDefault="002A1E73" w:rsidP="009139A6">
      <w:r>
        <w:separator/>
      </w:r>
    </w:p>
  </w:footnote>
  <w:footnote w:type="continuationSeparator" w:id="0">
    <w:p w14:paraId="144FAA47" w14:textId="77777777" w:rsidR="002A1E73" w:rsidRDefault="002A1E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C1F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F5E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23C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E73"/>
    <w:rsid w:val="000666E0"/>
    <w:rsid w:val="002510B7"/>
    <w:rsid w:val="002A1E7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006FF"/>
  <w15:chartTrackingRefBased/>
  <w15:docId w15:val="{00363F93-CE9B-41C6-8ECF-AC82B0FF8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A1E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2022-07-21T19:35:00Z</dcterms:created>
  <dcterms:modified xsi:type="dcterms:W3CDTF">2022-07-21T19:36:00Z</dcterms:modified>
</cp:coreProperties>
</file>