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1FA6F" w14:textId="77777777" w:rsidR="00114287" w:rsidRDefault="00114287" w:rsidP="001142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HEYTON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46211D3C" w14:textId="77777777" w:rsidR="00114287" w:rsidRDefault="00114287" w:rsidP="001142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Ludlow.</w:t>
      </w:r>
    </w:p>
    <w:p w14:paraId="7F6B6760" w14:textId="77777777" w:rsidR="00114287" w:rsidRDefault="00114287" w:rsidP="00114287">
      <w:pPr>
        <w:pStyle w:val="NoSpacing"/>
        <w:rPr>
          <w:rFonts w:cs="Times New Roman"/>
          <w:szCs w:val="24"/>
        </w:rPr>
      </w:pPr>
    </w:p>
    <w:p w14:paraId="5669D33F" w14:textId="77777777" w:rsidR="00114287" w:rsidRDefault="00114287" w:rsidP="00114287">
      <w:pPr>
        <w:pStyle w:val="NoSpacing"/>
        <w:rPr>
          <w:rFonts w:cs="Times New Roman"/>
          <w:szCs w:val="24"/>
        </w:rPr>
      </w:pPr>
    </w:p>
    <w:p w14:paraId="34D9FE04" w14:textId="77777777" w:rsidR="00114287" w:rsidRDefault="00114287" w:rsidP="001142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the late John </w:t>
      </w:r>
      <w:proofErr w:type="spellStart"/>
      <w:r>
        <w:rPr>
          <w:rFonts w:cs="Times New Roman"/>
          <w:szCs w:val="24"/>
        </w:rPr>
        <w:t>Heyton</w:t>
      </w:r>
      <w:proofErr w:type="spellEnd"/>
      <w:r>
        <w:rPr>
          <w:rFonts w:cs="Times New Roman"/>
          <w:szCs w:val="24"/>
        </w:rPr>
        <w:t xml:space="preserve"> and his wife, Alice(q.v.).</w:t>
      </w:r>
    </w:p>
    <w:p w14:paraId="29F2A909" w14:textId="77777777" w:rsidR="00114287" w:rsidRDefault="00114287" w:rsidP="001142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(“Deeds of the Palmers’ Gild of Ludlow” ed. </w:t>
      </w:r>
      <w:proofErr w:type="spellStart"/>
      <w:r>
        <w:rPr>
          <w:rFonts w:cs="Times New Roman"/>
          <w:szCs w:val="24"/>
        </w:rPr>
        <w:t>M.</w:t>
      </w:r>
      <w:proofErr w:type="gramStart"/>
      <w:r>
        <w:rPr>
          <w:rFonts w:cs="Times New Roman"/>
          <w:szCs w:val="24"/>
        </w:rPr>
        <w:t>A.Faraday</w:t>
      </w:r>
      <w:proofErr w:type="spellEnd"/>
      <w:proofErr w:type="gramEnd"/>
      <w:r>
        <w:rPr>
          <w:rFonts w:cs="Times New Roman"/>
          <w:szCs w:val="24"/>
        </w:rPr>
        <w:t xml:space="preserve"> pp.22)</w:t>
      </w:r>
    </w:p>
    <w:p w14:paraId="5D4B7FFB" w14:textId="77777777" w:rsidR="00114287" w:rsidRDefault="00114287" w:rsidP="00114287">
      <w:pPr>
        <w:pStyle w:val="NoSpacing"/>
        <w:rPr>
          <w:rFonts w:cs="Times New Roman"/>
          <w:szCs w:val="24"/>
        </w:rPr>
      </w:pPr>
    </w:p>
    <w:p w14:paraId="3479A57D" w14:textId="77777777" w:rsidR="00114287" w:rsidRDefault="00114287" w:rsidP="00114287">
      <w:pPr>
        <w:pStyle w:val="NoSpacing"/>
        <w:rPr>
          <w:rFonts w:cs="Times New Roman"/>
          <w:szCs w:val="24"/>
        </w:rPr>
      </w:pPr>
    </w:p>
    <w:p w14:paraId="39CE7611" w14:textId="77777777" w:rsidR="00114287" w:rsidRDefault="00114287" w:rsidP="001142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Oct.1433</w:t>
      </w:r>
      <w:r>
        <w:rPr>
          <w:rFonts w:cs="Times New Roman"/>
          <w:szCs w:val="24"/>
        </w:rPr>
        <w:tab/>
        <w:t xml:space="preserve">He granted two shops with </w:t>
      </w:r>
      <w:proofErr w:type="spellStart"/>
      <w:r>
        <w:rPr>
          <w:rFonts w:cs="Times New Roman"/>
          <w:szCs w:val="24"/>
        </w:rPr>
        <w:t>solars</w:t>
      </w:r>
      <w:proofErr w:type="spellEnd"/>
      <w:r>
        <w:rPr>
          <w:rFonts w:cs="Times New Roman"/>
          <w:szCs w:val="24"/>
        </w:rPr>
        <w:t xml:space="preserve"> in Drapers’ Row, Ludlow, to his mother.</w:t>
      </w:r>
    </w:p>
    <w:p w14:paraId="409432DB" w14:textId="77777777" w:rsidR="00114287" w:rsidRDefault="00114287" w:rsidP="001142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106FDCBE" w14:textId="77777777" w:rsidR="00114287" w:rsidRDefault="00114287" w:rsidP="00114287">
      <w:pPr>
        <w:pStyle w:val="NoSpacing"/>
        <w:rPr>
          <w:rFonts w:cs="Times New Roman"/>
          <w:szCs w:val="24"/>
        </w:rPr>
      </w:pPr>
    </w:p>
    <w:p w14:paraId="2E742F0E" w14:textId="77777777" w:rsidR="00114287" w:rsidRDefault="00114287" w:rsidP="00114287">
      <w:pPr>
        <w:pStyle w:val="NoSpacing"/>
        <w:rPr>
          <w:rFonts w:cs="Times New Roman"/>
          <w:szCs w:val="24"/>
        </w:rPr>
      </w:pPr>
    </w:p>
    <w:p w14:paraId="3A3DF13F" w14:textId="77777777" w:rsidR="00114287" w:rsidRDefault="00114287" w:rsidP="001142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August 2020</w:t>
      </w:r>
    </w:p>
    <w:p w14:paraId="75A82EE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FFC66" w14:textId="77777777" w:rsidR="00114287" w:rsidRDefault="00114287" w:rsidP="009139A6">
      <w:r>
        <w:separator/>
      </w:r>
    </w:p>
  </w:endnote>
  <w:endnote w:type="continuationSeparator" w:id="0">
    <w:p w14:paraId="4CA6F024" w14:textId="77777777" w:rsidR="00114287" w:rsidRDefault="001142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B9B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0ECE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340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D6A8E" w14:textId="77777777" w:rsidR="00114287" w:rsidRDefault="00114287" w:rsidP="009139A6">
      <w:r>
        <w:separator/>
      </w:r>
    </w:p>
  </w:footnote>
  <w:footnote w:type="continuationSeparator" w:id="0">
    <w:p w14:paraId="3A6A6DCA" w14:textId="77777777" w:rsidR="00114287" w:rsidRDefault="001142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429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6FF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A9C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287"/>
    <w:rsid w:val="000666E0"/>
    <w:rsid w:val="00114287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F9BDE"/>
  <w15:chartTrackingRefBased/>
  <w15:docId w15:val="{566D3EDA-E606-40CC-A64E-4221260E4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2023-08-14T20:28:00Z</dcterms:created>
  <dcterms:modified xsi:type="dcterms:W3CDTF">2023-08-14T20:28:00Z</dcterms:modified>
</cp:coreProperties>
</file>