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25870" w14:textId="4CB388F4" w:rsidR="006B2F86" w:rsidRDefault="00C25CE9" w:rsidP="00E71FC3">
      <w:pPr>
        <w:pStyle w:val="NoSpacing"/>
      </w:pPr>
      <w:r>
        <w:rPr>
          <w:u w:val="single"/>
        </w:rPr>
        <w:t>Richard HEYTON</w:t>
      </w:r>
      <w:r>
        <w:t xml:space="preserve">   </w:t>
      </w:r>
      <w:proofErr w:type="gramStart"/>
      <w:r>
        <w:t xml:space="preserve">   (</w:t>
      </w:r>
      <w:proofErr w:type="gramEnd"/>
      <w:r>
        <w:t>d.1485-6)</w:t>
      </w:r>
    </w:p>
    <w:p w14:paraId="1E99C3DF" w14:textId="53F82EDC" w:rsidR="00C25CE9" w:rsidRDefault="00C25CE9" w:rsidP="00E71FC3">
      <w:pPr>
        <w:pStyle w:val="NoSpacing"/>
      </w:pPr>
      <w:r>
        <w:t>of South Kirkby, West Riding of Yorkshire.</w:t>
      </w:r>
    </w:p>
    <w:p w14:paraId="732A90F9" w14:textId="4308A59B" w:rsidR="00C25CE9" w:rsidRDefault="00C25CE9" w:rsidP="00E71FC3">
      <w:pPr>
        <w:pStyle w:val="NoSpacing"/>
      </w:pPr>
    </w:p>
    <w:p w14:paraId="3DC5FC9B" w14:textId="6F78A338" w:rsidR="00C25CE9" w:rsidRDefault="00C25CE9" w:rsidP="00E71FC3">
      <w:pPr>
        <w:pStyle w:val="NoSpacing"/>
      </w:pPr>
    </w:p>
    <w:p w14:paraId="021A7E2E" w14:textId="43F198F2" w:rsidR="00C25CE9" w:rsidRDefault="00C25CE9" w:rsidP="00E71FC3">
      <w:pPr>
        <w:pStyle w:val="NoSpacing"/>
      </w:pPr>
      <w:r>
        <w:t xml:space="preserve">  7 Apr.1485</w:t>
      </w:r>
      <w:r>
        <w:tab/>
        <w:t>He made his Will.  (W.Y.R. p.84)</w:t>
      </w:r>
    </w:p>
    <w:p w14:paraId="268566B0" w14:textId="1856B6BB" w:rsidR="00C25CE9" w:rsidRDefault="00C25CE9" w:rsidP="00E71FC3">
      <w:pPr>
        <w:pStyle w:val="NoSpacing"/>
      </w:pPr>
      <w:r>
        <w:t>11 Jan.1486</w:t>
      </w:r>
      <w:r>
        <w:tab/>
        <w:t>Probate of his Will.   (ibid.)</w:t>
      </w:r>
    </w:p>
    <w:p w14:paraId="51ACDEFA" w14:textId="6FF2FBC0" w:rsidR="00C25CE9" w:rsidRDefault="00C25CE9" w:rsidP="00E71FC3">
      <w:pPr>
        <w:pStyle w:val="NoSpacing"/>
      </w:pPr>
    </w:p>
    <w:p w14:paraId="57B0FA45" w14:textId="3B7E1D48" w:rsidR="00C25CE9" w:rsidRDefault="00C25CE9" w:rsidP="00E71FC3">
      <w:pPr>
        <w:pStyle w:val="NoSpacing"/>
      </w:pPr>
    </w:p>
    <w:p w14:paraId="7036226E" w14:textId="42A16674" w:rsidR="00C25CE9" w:rsidRPr="00C25CE9" w:rsidRDefault="00C25CE9" w:rsidP="00E71FC3">
      <w:pPr>
        <w:pStyle w:val="NoSpacing"/>
      </w:pPr>
      <w:r>
        <w:t>17 July 2018</w:t>
      </w:r>
      <w:bookmarkStart w:id="0" w:name="_GoBack"/>
      <w:bookmarkEnd w:id="0"/>
    </w:p>
    <w:sectPr w:rsidR="00C25CE9" w:rsidRPr="00C25C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B37DC" w14:textId="77777777" w:rsidR="00C25CE9" w:rsidRDefault="00C25CE9" w:rsidP="00E71FC3">
      <w:pPr>
        <w:spacing w:after="0" w:line="240" w:lineRule="auto"/>
      </w:pPr>
      <w:r>
        <w:separator/>
      </w:r>
    </w:p>
  </w:endnote>
  <w:endnote w:type="continuationSeparator" w:id="0">
    <w:p w14:paraId="076DC6FF" w14:textId="77777777" w:rsidR="00C25CE9" w:rsidRDefault="00C25C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554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77763" w14:textId="77777777" w:rsidR="00C25CE9" w:rsidRDefault="00C25CE9" w:rsidP="00E71FC3">
      <w:pPr>
        <w:spacing w:after="0" w:line="240" w:lineRule="auto"/>
      </w:pPr>
      <w:r>
        <w:separator/>
      </w:r>
    </w:p>
  </w:footnote>
  <w:footnote w:type="continuationSeparator" w:id="0">
    <w:p w14:paraId="06CB8D27" w14:textId="77777777" w:rsidR="00C25CE9" w:rsidRDefault="00C25C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E9"/>
    <w:rsid w:val="001A7C09"/>
    <w:rsid w:val="00577BD5"/>
    <w:rsid w:val="00656CBA"/>
    <w:rsid w:val="006A1F77"/>
    <w:rsid w:val="00733BE7"/>
    <w:rsid w:val="00AB52E8"/>
    <w:rsid w:val="00B16D3F"/>
    <w:rsid w:val="00BB41AC"/>
    <w:rsid w:val="00C25C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77A0B"/>
  <w15:chartTrackingRefBased/>
  <w15:docId w15:val="{E3CC869E-62BF-4C51-9033-CFCF4154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2018-07-17T15:46:00Z</dcterms:created>
  <dcterms:modified xsi:type="dcterms:W3CDTF">2018-07-17T15:48:00Z</dcterms:modified>
</cp:coreProperties>
</file>