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43CA4A" w14:textId="77777777" w:rsidR="009D5032" w:rsidRDefault="009D5032" w:rsidP="009D5032">
      <w:pPr>
        <w:pStyle w:val="NoSpacing"/>
      </w:pPr>
      <w:r>
        <w:rPr>
          <w:u w:val="single"/>
        </w:rPr>
        <w:t>Alice HEYTON</w:t>
      </w:r>
      <w:r>
        <w:t xml:space="preserve">     </w:t>
      </w:r>
      <w:proofErr w:type="gramStart"/>
      <w:r>
        <w:t xml:space="preserve">   (</w:t>
      </w:r>
      <w:proofErr w:type="gramEnd"/>
      <w:r>
        <w:t>fl.1486)</w:t>
      </w:r>
    </w:p>
    <w:p w14:paraId="23B46010" w14:textId="77777777" w:rsidR="009D5032" w:rsidRDefault="009D5032" w:rsidP="009D5032">
      <w:pPr>
        <w:pStyle w:val="NoSpacing"/>
      </w:pPr>
      <w:r>
        <w:t xml:space="preserve">of </w:t>
      </w:r>
      <w:proofErr w:type="spellStart"/>
      <w:r>
        <w:t>Tattenhoe</w:t>
      </w:r>
      <w:proofErr w:type="spellEnd"/>
      <w:r>
        <w:t>, Buckinghamshire.</w:t>
      </w:r>
    </w:p>
    <w:p w14:paraId="59D5FDDC" w14:textId="77777777" w:rsidR="009D5032" w:rsidRDefault="009D5032" w:rsidP="009D5032">
      <w:pPr>
        <w:pStyle w:val="NoSpacing"/>
      </w:pPr>
    </w:p>
    <w:p w14:paraId="0178B5AB" w14:textId="77777777" w:rsidR="009D5032" w:rsidRDefault="009D5032" w:rsidP="009D5032">
      <w:pPr>
        <w:pStyle w:val="NoSpacing"/>
      </w:pPr>
    </w:p>
    <w:p w14:paraId="0EDE254F" w14:textId="77777777" w:rsidR="009D5032" w:rsidRDefault="009D5032" w:rsidP="009D5032">
      <w:pPr>
        <w:pStyle w:val="NoSpacing"/>
      </w:pPr>
      <w:r>
        <w:t>= Richard(q.v.).</w:t>
      </w:r>
    </w:p>
    <w:p w14:paraId="7B4A0669" w14:textId="77777777" w:rsidR="009D5032" w:rsidRDefault="009D5032" w:rsidP="009D5032">
      <w:pPr>
        <w:pStyle w:val="NoSpacing"/>
      </w:pPr>
      <w:r>
        <w:t>(C.P.R. 1485-94 p.2)</w:t>
      </w:r>
    </w:p>
    <w:p w14:paraId="61E4F71F" w14:textId="77777777" w:rsidR="009D5032" w:rsidRDefault="009D5032" w:rsidP="009D5032">
      <w:pPr>
        <w:pStyle w:val="NoSpacing"/>
      </w:pPr>
    </w:p>
    <w:p w14:paraId="27E943FE" w14:textId="77777777" w:rsidR="009D5032" w:rsidRDefault="009D5032" w:rsidP="009D5032">
      <w:pPr>
        <w:pStyle w:val="NoSpacing"/>
      </w:pPr>
    </w:p>
    <w:p w14:paraId="3AE2380C" w14:textId="77777777" w:rsidR="009D5032" w:rsidRDefault="009D5032" w:rsidP="009D5032">
      <w:pPr>
        <w:pStyle w:val="NoSpacing"/>
      </w:pPr>
      <w:r>
        <w:t>23 Jan.1486</w:t>
      </w:r>
      <w:r>
        <w:tab/>
        <w:t xml:space="preserve">They were pardoned for not appearing to answer Robert </w:t>
      </w:r>
      <w:proofErr w:type="spellStart"/>
      <w:r>
        <w:t>Pygot</w:t>
      </w:r>
      <w:proofErr w:type="spellEnd"/>
      <w:r>
        <w:t xml:space="preserve">(q.v.) </w:t>
      </w:r>
    </w:p>
    <w:p w14:paraId="138CF6DC" w14:textId="77777777" w:rsidR="009D5032" w:rsidRDefault="009D5032" w:rsidP="009D5032">
      <w:pPr>
        <w:pStyle w:val="NoSpacing"/>
      </w:pPr>
      <w:r>
        <w:tab/>
      </w:r>
      <w:r>
        <w:tab/>
        <w:t>touching a plea of trespass.   (ibid.)</w:t>
      </w:r>
    </w:p>
    <w:p w14:paraId="21E708E0" w14:textId="77777777" w:rsidR="009D5032" w:rsidRDefault="009D5032" w:rsidP="009D5032">
      <w:pPr>
        <w:pStyle w:val="NoSpacing"/>
      </w:pPr>
    </w:p>
    <w:p w14:paraId="374C40A2" w14:textId="77777777" w:rsidR="009D5032" w:rsidRDefault="009D5032" w:rsidP="009D5032">
      <w:pPr>
        <w:pStyle w:val="NoSpacing"/>
      </w:pPr>
    </w:p>
    <w:p w14:paraId="035856BB" w14:textId="77777777" w:rsidR="009D5032" w:rsidRDefault="009D5032" w:rsidP="009D5032">
      <w:pPr>
        <w:pStyle w:val="NoSpacing"/>
      </w:pPr>
      <w:r>
        <w:t>21 May 2024</w:t>
      </w:r>
    </w:p>
    <w:p w14:paraId="49F34D8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645970" w14:textId="77777777" w:rsidR="009D5032" w:rsidRDefault="009D5032" w:rsidP="009139A6">
      <w:r>
        <w:separator/>
      </w:r>
    </w:p>
  </w:endnote>
  <w:endnote w:type="continuationSeparator" w:id="0">
    <w:p w14:paraId="1D6D95E3" w14:textId="77777777" w:rsidR="009D5032" w:rsidRDefault="009D50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5DFE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4333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5935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7B7C22" w14:textId="77777777" w:rsidR="009D5032" w:rsidRDefault="009D5032" w:rsidP="009139A6">
      <w:r>
        <w:separator/>
      </w:r>
    </w:p>
  </w:footnote>
  <w:footnote w:type="continuationSeparator" w:id="0">
    <w:p w14:paraId="6B4AEEE6" w14:textId="77777777" w:rsidR="009D5032" w:rsidRDefault="009D50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4FB0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69F3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2A88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032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D5032"/>
    <w:rsid w:val="00A3176C"/>
    <w:rsid w:val="00AE65F8"/>
    <w:rsid w:val="00BA00AB"/>
    <w:rsid w:val="00C71834"/>
    <w:rsid w:val="00CB4ED9"/>
    <w:rsid w:val="00E61DA6"/>
    <w:rsid w:val="00EA0E0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E48F7"/>
  <w15:chartTrackingRefBased/>
  <w15:docId w15:val="{D1077E4E-EF0D-4D2B-AB30-DD0634C4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2024-05-21T19:22:00Z</dcterms:created>
  <dcterms:modified xsi:type="dcterms:W3CDTF">2024-05-21T19:23:00Z</dcterms:modified>
</cp:coreProperties>
</file>