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32BDC7" w14:textId="77777777" w:rsidR="001176E4" w:rsidRDefault="001176E4" w:rsidP="001176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HEYTH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fl.1426)</w:t>
      </w:r>
    </w:p>
    <w:p w14:paraId="22A75C07" w14:textId="77777777" w:rsidR="001176E4" w:rsidRDefault="001176E4" w:rsidP="001176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Oxford University.</w:t>
      </w:r>
    </w:p>
    <w:p w14:paraId="09823F21" w14:textId="77777777" w:rsidR="001176E4" w:rsidRDefault="001176E4" w:rsidP="001176E4">
      <w:pPr>
        <w:pStyle w:val="NoSpacing"/>
        <w:rPr>
          <w:rFonts w:cs="Times New Roman"/>
          <w:szCs w:val="24"/>
        </w:rPr>
      </w:pPr>
    </w:p>
    <w:p w14:paraId="64BC8C82" w14:textId="77777777" w:rsidR="001176E4" w:rsidRDefault="001176E4" w:rsidP="001176E4">
      <w:pPr>
        <w:pStyle w:val="NoSpacing"/>
        <w:rPr>
          <w:rFonts w:cs="Times New Roman"/>
          <w:szCs w:val="24"/>
        </w:rPr>
      </w:pPr>
    </w:p>
    <w:p w14:paraId="306747EC" w14:textId="77777777" w:rsidR="001176E4" w:rsidRDefault="001176E4" w:rsidP="001176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1426</w:t>
      </w:r>
      <w:r>
        <w:rPr>
          <w:rFonts w:cs="Times New Roman"/>
          <w:szCs w:val="24"/>
        </w:rPr>
        <w:tab/>
        <w:t>Principal of Hert Hall.</w:t>
      </w:r>
    </w:p>
    <w:p w14:paraId="053EE368" w14:textId="77777777" w:rsidR="001176E4" w:rsidRDefault="001176E4" w:rsidP="001176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("Oxford </w:t>
      </w:r>
      <w:proofErr w:type="spellStart"/>
      <w:r>
        <w:rPr>
          <w:rFonts w:cs="Times New Roman"/>
          <w:szCs w:val="24"/>
        </w:rPr>
        <w:t>Honours</w:t>
      </w:r>
      <w:proofErr w:type="spellEnd"/>
      <w:r>
        <w:rPr>
          <w:rFonts w:cs="Times New Roman"/>
          <w:szCs w:val="24"/>
        </w:rPr>
        <w:t xml:space="preserve"> 1220 – 1896" pub. The Clarendon Press 1894 p.121)</w:t>
      </w:r>
    </w:p>
    <w:p w14:paraId="58A6C8DF" w14:textId="77777777" w:rsidR="001176E4" w:rsidRDefault="001176E4" w:rsidP="001176E4">
      <w:pPr>
        <w:pStyle w:val="NoSpacing"/>
        <w:rPr>
          <w:rFonts w:cs="Times New Roman"/>
          <w:szCs w:val="24"/>
        </w:rPr>
      </w:pPr>
    </w:p>
    <w:p w14:paraId="117506C7" w14:textId="77777777" w:rsidR="001176E4" w:rsidRDefault="001176E4" w:rsidP="001176E4">
      <w:pPr>
        <w:pStyle w:val="NoSpacing"/>
        <w:rPr>
          <w:rFonts w:cs="Times New Roman"/>
          <w:szCs w:val="24"/>
        </w:rPr>
      </w:pPr>
    </w:p>
    <w:p w14:paraId="5191CC1F" w14:textId="77777777" w:rsidR="001176E4" w:rsidRDefault="001176E4" w:rsidP="001176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November 2024</w:t>
      </w:r>
    </w:p>
    <w:p w14:paraId="7B76455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E722B1" w14:textId="77777777" w:rsidR="001176E4" w:rsidRDefault="001176E4" w:rsidP="009139A6">
      <w:r>
        <w:separator/>
      </w:r>
    </w:p>
  </w:endnote>
  <w:endnote w:type="continuationSeparator" w:id="0">
    <w:p w14:paraId="0E6C9834" w14:textId="77777777" w:rsidR="001176E4" w:rsidRDefault="001176E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4999E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EA7D9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8AB0D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C8025F" w14:textId="77777777" w:rsidR="001176E4" w:rsidRDefault="001176E4" w:rsidP="009139A6">
      <w:r>
        <w:separator/>
      </w:r>
    </w:p>
  </w:footnote>
  <w:footnote w:type="continuationSeparator" w:id="0">
    <w:p w14:paraId="3632E080" w14:textId="77777777" w:rsidR="001176E4" w:rsidRDefault="001176E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77346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EAB46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2F732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6E4"/>
    <w:rsid w:val="000666E0"/>
    <w:rsid w:val="001176E4"/>
    <w:rsid w:val="002510B7"/>
    <w:rsid w:val="00270799"/>
    <w:rsid w:val="005C130B"/>
    <w:rsid w:val="007D1C04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0E242"/>
  <w15:chartTrackingRefBased/>
  <w15:docId w15:val="{2264A23D-CB57-4AE6-B5B4-A8F1D0F1E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2024-11-24T21:16:00Z</dcterms:created>
  <dcterms:modified xsi:type="dcterms:W3CDTF">2024-11-24T21:17:00Z</dcterms:modified>
</cp:coreProperties>
</file>