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C16D5" w14:textId="77777777" w:rsidR="006668CB" w:rsidRDefault="006668CB" w:rsidP="006668CB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HEYS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14:paraId="4BF49895" w14:textId="77777777" w:rsidR="006668CB" w:rsidRDefault="006668CB" w:rsidP="006668CB">
      <w:pPr>
        <w:pStyle w:val="NoSpacing"/>
      </w:pPr>
    </w:p>
    <w:p w14:paraId="018E769B" w14:textId="77777777" w:rsidR="006668CB" w:rsidRDefault="006668CB" w:rsidP="006668CB">
      <w:pPr>
        <w:pStyle w:val="NoSpacing"/>
      </w:pPr>
    </w:p>
    <w:p w14:paraId="5168D00E" w14:textId="77777777" w:rsidR="006668CB" w:rsidRDefault="006668CB" w:rsidP="006668CB">
      <w:pPr>
        <w:pStyle w:val="NoSpacing"/>
      </w:pPr>
      <w:r>
        <w:t xml:space="preserve">  4 Mar.1438</w:t>
      </w:r>
      <w:r>
        <w:tab/>
        <w:t>He was a juror on the inquisition post mortem held in Exeter into lands</w:t>
      </w:r>
    </w:p>
    <w:p w14:paraId="3D028852" w14:textId="77777777" w:rsidR="006668CB" w:rsidRDefault="006668CB" w:rsidP="006668CB">
      <w:pPr>
        <w:pStyle w:val="NoSpacing"/>
      </w:pPr>
      <w:r>
        <w:tab/>
      </w:r>
      <w:r>
        <w:tab/>
        <w:t xml:space="preserve">of Alice </w:t>
      </w:r>
      <w:proofErr w:type="spellStart"/>
      <w:r>
        <w:t>Fraunceys</w:t>
      </w:r>
      <w:proofErr w:type="spellEnd"/>
      <w:r>
        <w:t>(q.v.).</w:t>
      </w:r>
    </w:p>
    <w:p w14:paraId="253491ED" w14:textId="77777777" w:rsidR="006668CB" w:rsidRDefault="006668CB" w:rsidP="006668CB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25-44)</w:t>
      </w:r>
    </w:p>
    <w:p w14:paraId="6CCEE64B" w14:textId="77777777" w:rsidR="006668CB" w:rsidRDefault="006668CB" w:rsidP="006668CB">
      <w:pPr>
        <w:pStyle w:val="NoSpacing"/>
      </w:pPr>
    </w:p>
    <w:p w14:paraId="5865CA19" w14:textId="77777777" w:rsidR="006668CB" w:rsidRDefault="006668CB" w:rsidP="006668CB">
      <w:pPr>
        <w:pStyle w:val="NoSpacing"/>
      </w:pPr>
    </w:p>
    <w:p w14:paraId="54070EDA" w14:textId="77777777" w:rsidR="006668CB" w:rsidRDefault="006668CB" w:rsidP="006668CB">
      <w:pPr>
        <w:pStyle w:val="NoSpacing"/>
      </w:pPr>
      <w:r>
        <w:t>12 January 2019</w:t>
      </w:r>
    </w:p>
    <w:p w14:paraId="0BEB55CD" w14:textId="0DCB7497" w:rsidR="006B2F86" w:rsidRPr="006668CB" w:rsidRDefault="006668CB" w:rsidP="00E71FC3">
      <w:pPr>
        <w:pStyle w:val="NoSpacing"/>
      </w:pPr>
      <w:bookmarkStart w:id="0" w:name="_GoBack"/>
      <w:bookmarkEnd w:id="0"/>
    </w:p>
    <w:sectPr w:rsidR="006B2F86" w:rsidRPr="006668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34B677" w14:textId="77777777" w:rsidR="006668CB" w:rsidRDefault="006668CB" w:rsidP="00E71FC3">
      <w:pPr>
        <w:spacing w:after="0" w:line="240" w:lineRule="auto"/>
      </w:pPr>
      <w:r>
        <w:separator/>
      </w:r>
    </w:p>
  </w:endnote>
  <w:endnote w:type="continuationSeparator" w:id="0">
    <w:p w14:paraId="5999C117" w14:textId="77777777" w:rsidR="006668CB" w:rsidRDefault="006668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B3E6D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4762C0" w14:textId="77777777" w:rsidR="006668CB" w:rsidRDefault="006668CB" w:rsidP="00E71FC3">
      <w:pPr>
        <w:spacing w:after="0" w:line="240" w:lineRule="auto"/>
      </w:pPr>
      <w:r>
        <w:separator/>
      </w:r>
    </w:p>
  </w:footnote>
  <w:footnote w:type="continuationSeparator" w:id="0">
    <w:p w14:paraId="01F6BCDB" w14:textId="77777777" w:rsidR="006668CB" w:rsidRDefault="006668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8CB"/>
    <w:rsid w:val="001A7C09"/>
    <w:rsid w:val="00577BD5"/>
    <w:rsid w:val="00656CBA"/>
    <w:rsid w:val="006668CB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3EA98"/>
  <w15:chartTrackingRefBased/>
  <w15:docId w15:val="{8241D2C4-A263-43E1-9FCD-3AD132DB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10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2019-01-12T21:07:00Z</dcterms:created>
  <dcterms:modified xsi:type="dcterms:W3CDTF">2019-01-12T21:07:00Z</dcterms:modified>
</cp:coreProperties>
</file>