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B198D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HEYRUN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603FE4FA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4031DA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C5224E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presented to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Bowlas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the diocese of </w:t>
      </w:r>
      <w:proofErr w:type="gramStart"/>
      <w:r>
        <w:rPr>
          <w:rFonts w:ascii="Times New Roman" w:hAnsi="Times New Roman" w:cs="Times New Roman"/>
          <w:sz w:val="24"/>
          <w:szCs w:val="24"/>
        </w:rPr>
        <w:t>Coventry</w:t>
      </w:r>
      <w:proofErr w:type="gramEnd"/>
    </w:p>
    <w:p w14:paraId="58C1E752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Lichfield.     (C.P.R. 1476-85 p.167)</w:t>
      </w:r>
    </w:p>
    <w:p w14:paraId="21D41E97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64C9D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600FF" w14:textId="77777777" w:rsidR="00A270C2" w:rsidRDefault="00A270C2" w:rsidP="00A27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7E4910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81008" w14:textId="77777777" w:rsidR="00A270C2" w:rsidRDefault="00A270C2" w:rsidP="009139A6">
      <w:r>
        <w:separator/>
      </w:r>
    </w:p>
  </w:endnote>
  <w:endnote w:type="continuationSeparator" w:id="0">
    <w:p w14:paraId="4EA56ED6" w14:textId="77777777" w:rsidR="00A270C2" w:rsidRDefault="00A270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13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537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38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5EAE0" w14:textId="77777777" w:rsidR="00A270C2" w:rsidRDefault="00A270C2" w:rsidP="009139A6">
      <w:r>
        <w:separator/>
      </w:r>
    </w:p>
  </w:footnote>
  <w:footnote w:type="continuationSeparator" w:id="0">
    <w:p w14:paraId="294057D7" w14:textId="77777777" w:rsidR="00A270C2" w:rsidRDefault="00A270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96C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8FA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F3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C2"/>
    <w:rsid w:val="000666E0"/>
    <w:rsid w:val="002510B7"/>
    <w:rsid w:val="005C130B"/>
    <w:rsid w:val="00826F5C"/>
    <w:rsid w:val="009139A6"/>
    <w:rsid w:val="009448BB"/>
    <w:rsid w:val="00A270C2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01156"/>
  <w15:chartTrackingRefBased/>
  <w15:docId w15:val="{02A89397-E664-4191-B253-8175138C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2021-06-25T12:46:00Z</dcterms:created>
  <dcterms:modified xsi:type="dcterms:W3CDTF">2021-06-25T12:46:00Z</dcterms:modified>
</cp:coreProperties>
</file>