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B01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HEYRUGG</w:t>
      </w:r>
      <w:r w:rsidRPr="00B65B0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65B0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65B01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B01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B01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Cirencester,</w:t>
      </w:r>
    </w:p>
    <w:p w:rsidR="00B65B01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held by the late Sir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FitzNichol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65B01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139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21-127)</w:t>
      </w:r>
    </w:p>
    <w:p w:rsidR="00B65B01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B01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B01" w:rsidRPr="003F68A4" w:rsidRDefault="00B65B01" w:rsidP="00B65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December 2015</w:t>
      </w:r>
    </w:p>
    <w:p w:rsidR="00DD5B8A" w:rsidRPr="00B65B0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DD5B8A" w:rsidRPr="00B65B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B01" w:rsidRDefault="00B65B01" w:rsidP="00564E3C">
      <w:pPr>
        <w:spacing w:after="0" w:line="240" w:lineRule="auto"/>
      </w:pPr>
      <w:r>
        <w:separator/>
      </w:r>
    </w:p>
  </w:endnote>
  <w:endnote w:type="continuationSeparator" w:id="0">
    <w:p w:rsidR="00B65B01" w:rsidRDefault="00B65B0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5B01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B01" w:rsidRDefault="00B65B01" w:rsidP="00564E3C">
      <w:pPr>
        <w:spacing w:after="0" w:line="240" w:lineRule="auto"/>
      </w:pPr>
      <w:r>
        <w:separator/>
      </w:r>
    </w:p>
  </w:footnote>
  <w:footnote w:type="continuationSeparator" w:id="0">
    <w:p w:rsidR="00B65B01" w:rsidRDefault="00B65B0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01"/>
    <w:rsid w:val="00372DC6"/>
    <w:rsid w:val="00564E3C"/>
    <w:rsid w:val="0064591D"/>
    <w:rsid w:val="00B65B0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69B54"/>
  <w15:chartTrackingRefBased/>
  <w15:docId w15:val="{37DC9E5E-E0E5-43C2-B7C9-DCBA4190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65B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2015-12-04T20:43:00Z</dcterms:created>
  <dcterms:modified xsi:type="dcterms:W3CDTF">2015-12-04T20:44:00Z</dcterms:modified>
</cp:coreProperties>
</file>