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353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HEYRON</w:t>
      </w:r>
      <w:r>
        <w:rPr>
          <w:rFonts w:ascii="Times New Roman" w:hAnsi="Times New Roman" w:cs="Times New Roman"/>
          <w:sz w:val="24"/>
          <w:szCs w:val="24"/>
        </w:rPr>
        <w:t xml:space="preserve">      (d.1420)</w:t>
      </w:r>
    </w:p>
    <w:p w:rsidR="007353E3" w:rsidRDefault="007353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3E3" w:rsidRDefault="007353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3E3" w:rsidRDefault="007353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John(b.ca.1411)(q.v.).</w:t>
      </w:r>
    </w:p>
    <w:p w:rsidR="007353E3" w:rsidRDefault="007353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21-406)</w:t>
      </w:r>
    </w:p>
    <w:p w:rsidR="007353E3" w:rsidRDefault="007353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3E3" w:rsidRDefault="007353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3E3" w:rsidRDefault="007353E3" w:rsidP="007353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Sep.1420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:rsidR="007353E3" w:rsidRDefault="007353E3" w:rsidP="007353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3E3" w:rsidRDefault="007353E3" w:rsidP="007353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3E3" w:rsidRPr="007353E3" w:rsidRDefault="007353E3" w:rsidP="007353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  <w:bookmarkStart w:id="0" w:name="_GoBack"/>
      <w:bookmarkEnd w:id="0"/>
    </w:p>
    <w:sectPr w:rsidR="007353E3" w:rsidRPr="007353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3E3" w:rsidRDefault="007353E3" w:rsidP="00E71FC3">
      <w:pPr>
        <w:spacing w:after="0" w:line="240" w:lineRule="auto"/>
      </w:pPr>
      <w:r>
        <w:separator/>
      </w:r>
    </w:p>
  </w:endnote>
  <w:endnote w:type="continuationSeparator" w:id="0">
    <w:p w:rsidR="007353E3" w:rsidRDefault="007353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3E3" w:rsidRDefault="007353E3" w:rsidP="00E71FC3">
      <w:pPr>
        <w:spacing w:after="0" w:line="240" w:lineRule="auto"/>
      </w:pPr>
      <w:r>
        <w:separator/>
      </w:r>
    </w:p>
  </w:footnote>
  <w:footnote w:type="continuationSeparator" w:id="0">
    <w:p w:rsidR="007353E3" w:rsidRDefault="007353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E3"/>
    <w:rsid w:val="007353E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3CE1D"/>
  <w15:chartTrackingRefBased/>
  <w15:docId w15:val="{0919642E-BC93-45F9-BCB6-11534698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2016-06-14T16:18:00Z</dcterms:created>
  <dcterms:modified xsi:type="dcterms:W3CDTF">2016-06-14T16:21:00Z</dcterms:modified>
</cp:coreProperties>
</file>