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2E7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HEYRE</w:t>
      </w:r>
      <w:r>
        <w:rPr>
          <w:rFonts w:ascii="Times New Roman" w:hAnsi="Times New Roman" w:cs="Times New Roman"/>
          <w:sz w:val="24"/>
          <w:szCs w:val="24"/>
        </w:rPr>
        <w:t xml:space="preserve">      (fl.1467)</w:t>
      </w:r>
    </w:p>
    <w:p w:rsidR="006852E7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</w:t>
      </w:r>
    </w:p>
    <w:p w:rsidR="006852E7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52E7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52E7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Walter Alley(q.v.).</w:t>
      </w:r>
    </w:p>
    <w:p w:rsidR="006852E7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p.12)</w:t>
      </w:r>
    </w:p>
    <w:p w:rsidR="006852E7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52E7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52E7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Dec.1467</w:t>
      </w:r>
      <w:r>
        <w:rPr>
          <w:rFonts w:ascii="Times New Roman" w:hAnsi="Times New Roman" w:cs="Times New Roman"/>
          <w:sz w:val="24"/>
          <w:szCs w:val="24"/>
        </w:rPr>
        <w:tab/>
        <w:t>They had married unaware that they were related in the fourth</w:t>
      </w:r>
    </w:p>
    <w:p w:rsidR="006852E7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degree of consanguinity, but not consummated it, and requested that they</w:t>
      </w:r>
    </w:p>
    <w:p w:rsidR="006852E7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remain married (ibid.).</w:t>
      </w:r>
    </w:p>
    <w:p w:rsidR="006852E7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52E7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6852E7" w:rsidP="006852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2E7" w:rsidRDefault="006852E7" w:rsidP="00564E3C">
      <w:pPr>
        <w:spacing w:after="0" w:line="240" w:lineRule="auto"/>
      </w:pPr>
      <w:r>
        <w:separator/>
      </w:r>
    </w:p>
  </w:endnote>
  <w:endnote w:type="continuationSeparator" w:id="0">
    <w:p w:rsidR="006852E7" w:rsidRDefault="006852E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852E7">
      <w:rPr>
        <w:rFonts w:ascii="Times New Roman" w:hAnsi="Times New Roman" w:cs="Times New Roman"/>
        <w:noProof/>
        <w:sz w:val="24"/>
        <w:szCs w:val="24"/>
      </w:rPr>
      <w:t>13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2E7" w:rsidRDefault="006852E7" w:rsidP="00564E3C">
      <w:pPr>
        <w:spacing w:after="0" w:line="240" w:lineRule="auto"/>
      </w:pPr>
      <w:r>
        <w:separator/>
      </w:r>
    </w:p>
  </w:footnote>
  <w:footnote w:type="continuationSeparator" w:id="0">
    <w:p w:rsidR="006852E7" w:rsidRDefault="006852E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2E7"/>
    <w:rsid w:val="00372DC6"/>
    <w:rsid w:val="00564E3C"/>
    <w:rsid w:val="0064591D"/>
    <w:rsid w:val="006852E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3E4976-6413-4792-BE35-7356F447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2016-01-13T20:31:00Z</dcterms:created>
  <dcterms:modified xsi:type="dcterms:W3CDTF">2016-01-13T20:31:00Z</dcterms:modified>
</cp:coreProperties>
</file>