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1D568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HEYNYS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 xml:space="preserve"> fl.1483)</w:t>
      </w:r>
    </w:p>
    <w:p w14:paraId="3884AB3B" w14:textId="77777777" w:rsidR="008C344D" w:rsidRDefault="008C344D" w:rsidP="008C344D">
      <w:pPr>
        <w:pStyle w:val="NoSpacing"/>
        <w:rPr>
          <w:rFonts w:cs="Times New Roman"/>
          <w:szCs w:val="24"/>
        </w:rPr>
      </w:pPr>
    </w:p>
    <w:p w14:paraId="54A9D5F8" w14:textId="77777777" w:rsidR="008C344D" w:rsidRDefault="008C344D" w:rsidP="008C344D">
      <w:pPr>
        <w:pStyle w:val="NoSpacing"/>
        <w:rPr>
          <w:rFonts w:cs="Times New Roman"/>
          <w:szCs w:val="24"/>
        </w:rPr>
      </w:pPr>
    </w:p>
    <w:p w14:paraId="128260BD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2 Alice, widow of Roger </w:t>
      </w:r>
      <w:proofErr w:type="spellStart"/>
      <w:r>
        <w:rPr>
          <w:rFonts w:cs="Times New Roman"/>
          <w:szCs w:val="24"/>
        </w:rPr>
        <w:t>Purpyt</w:t>
      </w:r>
      <w:proofErr w:type="spellEnd"/>
      <w:r>
        <w:rPr>
          <w:rFonts w:cs="Times New Roman"/>
          <w:szCs w:val="24"/>
        </w:rPr>
        <w:t xml:space="preserve">(q.v.).  </w:t>
      </w:r>
    </w:p>
    <w:p w14:paraId="2EC5FDBD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CA415A5" w14:textId="77777777" w:rsidR="008C344D" w:rsidRDefault="008C344D" w:rsidP="008C344D">
      <w:pPr>
        <w:pStyle w:val="NoSpacing"/>
        <w:rPr>
          <w:rFonts w:cs="Times New Roman"/>
          <w:szCs w:val="24"/>
        </w:rPr>
      </w:pPr>
    </w:p>
    <w:p w14:paraId="3DDF60EA" w14:textId="77777777" w:rsidR="008C344D" w:rsidRDefault="008C344D" w:rsidP="008C344D">
      <w:pPr>
        <w:pStyle w:val="NoSpacing"/>
        <w:rPr>
          <w:rFonts w:cs="Times New Roman"/>
          <w:szCs w:val="24"/>
        </w:rPr>
      </w:pPr>
    </w:p>
    <w:p w14:paraId="3D95C228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As the executors of Robert </w:t>
      </w:r>
      <w:proofErr w:type="spellStart"/>
      <w:r>
        <w:rPr>
          <w:rFonts w:cs="Times New Roman"/>
          <w:szCs w:val="24"/>
        </w:rPr>
        <w:t>Purpyt</w:t>
      </w:r>
      <w:proofErr w:type="spellEnd"/>
      <w:r>
        <w:rPr>
          <w:rFonts w:cs="Times New Roman"/>
          <w:szCs w:val="24"/>
        </w:rPr>
        <w:t xml:space="preserve"> of Colchester(q.v.) they made a plaint of </w:t>
      </w:r>
    </w:p>
    <w:p w14:paraId="35464782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debt against the executors of </w:t>
      </w:r>
      <w:proofErr w:type="spellStart"/>
      <w:r>
        <w:rPr>
          <w:rFonts w:cs="Times New Roman"/>
          <w:szCs w:val="24"/>
        </w:rPr>
        <w:t>Amanywe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Bertet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64320AEF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6EDA6251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As the executors of Robert </w:t>
      </w:r>
      <w:proofErr w:type="spellStart"/>
      <w:r>
        <w:rPr>
          <w:rFonts w:cs="Times New Roman"/>
          <w:szCs w:val="24"/>
        </w:rPr>
        <w:t>Purpyt</w:t>
      </w:r>
      <w:proofErr w:type="spellEnd"/>
      <w:r>
        <w:rPr>
          <w:rFonts w:cs="Times New Roman"/>
          <w:szCs w:val="24"/>
        </w:rPr>
        <w:t xml:space="preserve"> of Colchester(q.v.) they made a plaint of </w:t>
      </w:r>
    </w:p>
    <w:p w14:paraId="4AFAA20E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debt against John Downe of Great Bentley, Essex(q.v.), and John Strode of</w:t>
      </w:r>
    </w:p>
    <w:p w14:paraId="0C27CAD5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Halstead(q.v.).   (ibid.)</w:t>
      </w:r>
    </w:p>
    <w:p w14:paraId="6D9CF563" w14:textId="77777777" w:rsidR="008C344D" w:rsidRDefault="008C344D" w:rsidP="008C344D">
      <w:pPr>
        <w:pStyle w:val="NoSpacing"/>
        <w:rPr>
          <w:rFonts w:cs="Times New Roman"/>
          <w:szCs w:val="24"/>
        </w:rPr>
      </w:pPr>
    </w:p>
    <w:p w14:paraId="397ED705" w14:textId="77777777" w:rsidR="008C344D" w:rsidRDefault="008C344D" w:rsidP="008C344D">
      <w:pPr>
        <w:pStyle w:val="NoSpacing"/>
        <w:rPr>
          <w:rFonts w:cs="Times New Roman"/>
          <w:szCs w:val="24"/>
        </w:rPr>
      </w:pPr>
    </w:p>
    <w:p w14:paraId="520B9EA0" w14:textId="77777777" w:rsidR="008C344D" w:rsidRDefault="008C344D" w:rsidP="008C3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2023</w:t>
      </w:r>
    </w:p>
    <w:p w14:paraId="20EBB2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D81B0" w14:textId="77777777" w:rsidR="008C344D" w:rsidRDefault="008C344D" w:rsidP="009139A6">
      <w:r>
        <w:separator/>
      </w:r>
    </w:p>
  </w:endnote>
  <w:endnote w:type="continuationSeparator" w:id="0">
    <w:p w14:paraId="16053866" w14:textId="77777777" w:rsidR="008C344D" w:rsidRDefault="008C34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0FC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22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AF7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C9854" w14:textId="77777777" w:rsidR="008C344D" w:rsidRDefault="008C344D" w:rsidP="009139A6">
      <w:r>
        <w:separator/>
      </w:r>
    </w:p>
  </w:footnote>
  <w:footnote w:type="continuationSeparator" w:id="0">
    <w:p w14:paraId="3BEA0B9F" w14:textId="77777777" w:rsidR="008C344D" w:rsidRDefault="008C34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87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02A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528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4D"/>
    <w:rsid w:val="000666E0"/>
    <w:rsid w:val="002510B7"/>
    <w:rsid w:val="005C130B"/>
    <w:rsid w:val="00826F5C"/>
    <w:rsid w:val="008C344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4EEEC"/>
  <w15:chartTrackingRefBased/>
  <w15:docId w15:val="{5E999018-0330-4CB9-9F78-5B815E8C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34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2023-06-11T20:24:00Z</dcterms:created>
  <dcterms:modified xsi:type="dcterms:W3CDTF">2023-06-11T20:25:00Z</dcterms:modified>
</cp:coreProperties>
</file>