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HEYNSTELEGH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 Somerset,</w:t>
      </w: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21-64)</w:t>
      </w: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463FA" w:rsidRDefault="006463FA" w:rsidP="00646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6463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3FA" w:rsidRDefault="006463FA" w:rsidP="00564E3C">
      <w:pPr>
        <w:spacing w:after="0" w:line="240" w:lineRule="auto"/>
      </w:pPr>
      <w:r>
        <w:separator/>
      </w:r>
    </w:p>
  </w:endnote>
  <w:endnote w:type="continuationSeparator" w:id="0">
    <w:p w:rsidR="006463FA" w:rsidRDefault="006463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63FA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3FA" w:rsidRDefault="006463FA" w:rsidP="00564E3C">
      <w:pPr>
        <w:spacing w:after="0" w:line="240" w:lineRule="auto"/>
      </w:pPr>
      <w:r>
        <w:separator/>
      </w:r>
    </w:p>
  </w:footnote>
  <w:footnote w:type="continuationSeparator" w:id="0">
    <w:p w:rsidR="006463FA" w:rsidRDefault="006463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FA"/>
    <w:rsid w:val="00372DC6"/>
    <w:rsid w:val="00564E3C"/>
    <w:rsid w:val="0064591D"/>
    <w:rsid w:val="006463F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FEBF"/>
  <w15:chartTrackingRefBased/>
  <w15:docId w15:val="{B111969A-1215-4A15-A496-A7B906A5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463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2015-10-19T21:24:00Z</dcterms:created>
  <dcterms:modified xsi:type="dcterms:W3CDTF">2015-10-19T21:25:00Z</dcterms:modified>
</cp:coreProperties>
</file>