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03E7B" w14:textId="77777777" w:rsidR="00D47881" w:rsidRDefault="00D47881" w:rsidP="00D478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HEYNES</w:t>
      </w:r>
      <w:r>
        <w:rPr>
          <w:rFonts w:ascii="Times New Roman" w:hAnsi="Times New Roman" w:cs="Times New Roman"/>
        </w:rPr>
        <w:t xml:space="preserve">     (fl.1484)</w:t>
      </w:r>
    </w:p>
    <w:p w14:paraId="2829CA07" w14:textId="77777777" w:rsidR="00D47881" w:rsidRDefault="00D47881" w:rsidP="00D478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Draper.</w:t>
      </w:r>
    </w:p>
    <w:p w14:paraId="6638441C" w14:textId="77777777" w:rsidR="00D47881" w:rsidRDefault="00D47881" w:rsidP="00D47881">
      <w:pPr>
        <w:rPr>
          <w:rFonts w:ascii="Times New Roman" w:hAnsi="Times New Roman" w:cs="Times New Roman"/>
        </w:rPr>
      </w:pPr>
    </w:p>
    <w:p w14:paraId="1799D0A6" w14:textId="1343468E" w:rsidR="00D47881" w:rsidRDefault="00D47881" w:rsidP="00D47881">
      <w:pPr>
        <w:rPr>
          <w:rFonts w:ascii="Times New Roman" w:hAnsi="Times New Roman" w:cs="Times New Roman"/>
        </w:rPr>
      </w:pPr>
    </w:p>
    <w:p w14:paraId="07430FD0" w14:textId="77777777" w:rsidR="00DE07D0" w:rsidRDefault="00DE07D0" w:rsidP="00DE07D0">
      <w:pPr>
        <w:pStyle w:val="NoSpacing"/>
      </w:pPr>
      <w:r>
        <w:t>14 Jun.</w:t>
      </w:r>
      <w:r>
        <w:tab/>
        <w:t>1478</w:t>
      </w:r>
      <w:r>
        <w:tab/>
        <w:t>Edward Everard of Fordingbridge, Hampshire(q.v.), was pardoned for not</w:t>
      </w:r>
    </w:p>
    <w:p w14:paraId="16F67068" w14:textId="44A895A6" w:rsidR="00DE07D0" w:rsidRDefault="00DE07D0" w:rsidP="00DE07D0">
      <w:pPr>
        <w:pStyle w:val="NoSpacing"/>
        <w:ind w:left="1440"/>
      </w:pPr>
      <w:r>
        <w:t>appearing to answer him and William Shukburgh of London, draper(q.v.), touching a debt of 50s.   (C.P.R. 1476-85 p.82)</w:t>
      </w:r>
    </w:p>
    <w:p w14:paraId="0BAD6F88" w14:textId="77777777" w:rsidR="007654FA" w:rsidRPr="007654FA" w:rsidRDefault="007654FA" w:rsidP="007654FA">
      <w:pPr>
        <w:pStyle w:val="NoSpacing"/>
        <w:rPr>
          <w:lang w:val="en-US"/>
        </w:rPr>
      </w:pPr>
      <w:r w:rsidRPr="007654FA">
        <w:rPr>
          <w:lang w:val="en-US"/>
        </w:rPr>
        <w:tab/>
        <w:t>1482</w:t>
      </w:r>
      <w:r w:rsidRPr="007654FA">
        <w:rPr>
          <w:lang w:val="en-US"/>
        </w:rPr>
        <w:tab/>
        <w:t>He took on an apprentice, William Thomson(q.v.).</w:t>
      </w:r>
    </w:p>
    <w:p w14:paraId="4D25093E" w14:textId="0A1D8BE4" w:rsidR="007654FA" w:rsidRPr="007654FA" w:rsidRDefault="007654FA" w:rsidP="007654FA">
      <w:pPr>
        <w:pStyle w:val="NoSpacing"/>
        <w:rPr>
          <w:lang w:val="en-US"/>
        </w:rPr>
      </w:pPr>
      <w:r w:rsidRPr="007654FA">
        <w:rPr>
          <w:lang w:val="en-US"/>
        </w:rPr>
        <w:tab/>
      </w:r>
      <w:r w:rsidRPr="007654FA">
        <w:rPr>
          <w:lang w:val="en-US"/>
        </w:rPr>
        <w:tab/>
        <w:t xml:space="preserve">( </w:t>
      </w:r>
      <w:hyperlink r:id="rId6" w:history="1">
        <w:r w:rsidRPr="007654FA">
          <w:rPr>
            <w:rStyle w:val="Hyperlink"/>
            <w:lang w:val="en-US"/>
          </w:rPr>
          <w:t>www.londonroll.org</w:t>
        </w:r>
      </w:hyperlink>
      <w:r w:rsidRPr="007654FA">
        <w:rPr>
          <w:lang w:val="en-US"/>
        </w:rPr>
        <w:t xml:space="preserve"> )</w:t>
      </w:r>
    </w:p>
    <w:p w14:paraId="02E6280E" w14:textId="77777777" w:rsidR="00D47881" w:rsidRDefault="00D47881" w:rsidP="00D478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Thomas Pratte of Henley on Thames,</w:t>
      </w:r>
    </w:p>
    <w:p w14:paraId="529B59F5" w14:textId="77777777" w:rsidR="00D47881" w:rsidRDefault="00D47881" w:rsidP="00D478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Oxfordshire(q.v.), Lawrence Rabett of Reading, Berkshire(q.v.), Henry</w:t>
      </w:r>
    </w:p>
    <w:p w14:paraId="2CD6E0AD" w14:textId="77777777" w:rsidR="00D47881" w:rsidRDefault="00D47881" w:rsidP="00D478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Rabett of London, draper(q.v.), John Rokete of Bury St.Edmunds,</w:t>
      </w:r>
    </w:p>
    <w:p w14:paraId="4A762111" w14:textId="77777777" w:rsidR="00D47881" w:rsidRDefault="00D47881" w:rsidP="00D478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Suffolk(q.v.) and Thomas Jerom of Bristol(q.v.).</w:t>
      </w:r>
    </w:p>
    <w:p w14:paraId="0ACF8481" w14:textId="04CEF96C" w:rsidR="00DE07D0" w:rsidRDefault="00D47881" w:rsidP="00D478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F5630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5D7D744" w14:textId="77777777" w:rsidR="00D47881" w:rsidRDefault="00D47881" w:rsidP="00D47881">
      <w:pPr>
        <w:rPr>
          <w:rFonts w:ascii="Times New Roman" w:hAnsi="Times New Roman" w:cs="Times New Roman"/>
        </w:rPr>
      </w:pPr>
    </w:p>
    <w:p w14:paraId="313B9BB6" w14:textId="496E3FAF" w:rsidR="00D47881" w:rsidRDefault="00D47881" w:rsidP="00D47881">
      <w:pPr>
        <w:rPr>
          <w:rFonts w:ascii="Times New Roman" w:hAnsi="Times New Roman" w:cs="Times New Roman"/>
        </w:rPr>
      </w:pPr>
    </w:p>
    <w:p w14:paraId="1A92EE2F" w14:textId="66E76561" w:rsidR="00DE07D0" w:rsidRDefault="00DE07D0" w:rsidP="00D478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January 2022</w:t>
      </w:r>
    </w:p>
    <w:p w14:paraId="54C8346F" w14:textId="44B83815" w:rsidR="007654FA" w:rsidRDefault="007654FA" w:rsidP="00D478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8 May 2025</w:t>
      </w:r>
    </w:p>
    <w:p w14:paraId="56D16BF5" w14:textId="77777777" w:rsidR="00A76CF1" w:rsidRPr="00E71FC3" w:rsidRDefault="00A76CF1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72590" w14:textId="77777777" w:rsidR="00D47881" w:rsidRDefault="00D47881" w:rsidP="00E71FC3">
      <w:r>
        <w:separator/>
      </w:r>
    </w:p>
  </w:endnote>
  <w:endnote w:type="continuationSeparator" w:id="0">
    <w:p w14:paraId="1768DD95" w14:textId="77777777" w:rsidR="00D47881" w:rsidRDefault="00D4788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2074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783D9" w14:textId="77777777" w:rsidR="00D47881" w:rsidRDefault="00D47881" w:rsidP="00E71FC3">
      <w:r>
        <w:separator/>
      </w:r>
    </w:p>
  </w:footnote>
  <w:footnote w:type="continuationSeparator" w:id="0">
    <w:p w14:paraId="12F64647" w14:textId="77777777" w:rsidR="00D47881" w:rsidRDefault="00D4788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881"/>
    <w:rsid w:val="001A7C09"/>
    <w:rsid w:val="00577BD5"/>
    <w:rsid w:val="0065620C"/>
    <w:rsid w:val="00656CBA"/>
    <w:rsid w:val="006A1F77"/>
    <w:rsid w:val="00733BE7"/>
    <w:rsid w:val="007654FA"/>
    <w:rsid w:val="00AB52E8"/>
    <w:rsid w:val="00B16D3F"/>
    <w:rsid w:val="00BB41AC"/>
    <w:rsid w:val="00D47881"/>
    <w:rsid w:val="00DE07D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13988"/>
  <w15:chartTrackingRefBased/>
  <w15:docId w15:val="{972362A4-7EF9-41BA-875F-D93CDBDD4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88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4788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54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11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2018-01-29T22:06:00Z</dcterms:created>
  <dcterms:modified xsi:type="dcterms:W3CDTF">2025-05-08T09:57:00Z</dcterms:modified>
</cp:coreProperties>
</file>