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09488" w14:textId="57854037" w:rsidR="00734582" w:rsidRDefault="0073458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HEYNES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6A474EA8" w14:textId="54FA3174" w:rsidR="00734582" w:rsidRDefault="0073458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3812954" w14:textId="77777777" w:rsidR="00734582" w:rsidRDefault="00734582" w:rsidP="009139A6">
      <w:pPr>
        <w:pStyle w:val="NoSpacing"/>
        <w:rPr>
          <w:rFonts w:cs="Times New Roman"/>
          <w:szCs w:val="24"/>
        </w:rPr>
      </w:pPr>
    </w:p>
    <w:p w14:paraId="6368C7F3" w14:textId="77777777" w:rsidR="00734582" w:rsidRDefault="00734582" w:rsidP="009139A6">
      <w:pPr>
        <w:pStyle w:val="NoSpacing"/>
        <w:rPr>
          <w:rFonts w:cs="Times New Roman"/>
          <w:szCs w:val="24"/>
        </w:rPr>
      </w:pPr>
    </w:p>
    <w:p w14:paraId="30210256" w14:textId="1574CDF1" w:rsidR="00734582" w:rsidRDefault="0073458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1482</w:t>
      </w:r>
      <w:r>
        <w:rPr>
          <w:rFonts w:cs="Times New Roman"/>
          <w:szCs w:val="24"/>
        </w:rPr>
        <w:tab/>
        <w:t>He took on an apprentice, William Thomson(q.v.).</w:t>
      </w:r>
    </w:p>
    <w:p w14:paraId="27640552" w14:textId="77777777" w:rsidR="00734582" w:rsidRDefault="00734582" w:rsidP="007345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BF6ADF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32CD010" w14:textId="77777777" w:rsidR="00734582" w:rsidRDefault="00734582" w:rsidP="00734582">
      <w:pPr>
        <w:pStyle w:val="NoSpacing"/>
        <w:rPr>
          <w:rFonts w:cs="Times New Roman"/>
          <w:szCs w:val="24"/>
        </w:rPr>
      </w:pPr>
    </w:p>
    <w:p w14:paraId="2936D546" w14:textId="77777777" w:rsidR="00734582" w:rsidRDefault="00734582" w:rsidP="00734582">
      <w:pPr>
        <w:pStyle w:val="NoSpacing"/>
        <w:rPr>
          <w:rFonts w:cs="Times New Roman"/>
          <w:szCs w:val="24"/>
        </w:rPr>
      </w:pPr>
    </w:p>
    <w:p w14:paraId="37A0A1A4" w14:textId="77777777" w:rsidR="00734582" w:rsidRDefault="00734582" w:rsidP="007345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September 2024</w:t>
      </w:r>
    </w:p>
    <w:p w14:paraId="420BBE25" w14:textId="359B6857" w:rsidR="00734582" w:rsidRPr="00734582" w:rsidRDefault="0073458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-</w:t>
      </w:r>
    </w:p>
    <w:sectPr w:rsidR="00734582" w:rsidRPr="007345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AD79AD" w14:textId="77777777" w:rsidR="000A5136" w:rsidRDefault="000A5136" w:rsidP="009139A6">
      <w:r>
        <w:separator/>
      </w:r>
    </w:p>
  </w:endnote>
  <w:endnote w:type="continuationSeparator" w:id="0">
    <w:p w14:paraId="57E8861D" w14:textId="77777777" w:rsidR="000A5136" w:rsidRDefault="000A51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DFF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9D7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E40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325B3" w14:textId="77777777" w:rsidR="000A5136" w:rsidRDefault="000A5136" w:rsidP="009139A6">
      <w:r>
        <w:separator/>
      </w:r>
    </w:p>
  </w:footnote>
  <w:footnote w:type="continuationSeparator" w:id="0">
    <w:p w14:paraId="06274F8C" w14:textId="77777777" w:rsidR="000A5136" w:rsidRDefault="000A51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48B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42C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F65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36"/>
    <w:rsid w:val="000666E0"/>
    <w:rsid w:val="000A5136"/>
    <w:rsid w:val="002510B7"/>
    <w:rsid w:val="00270799"/>
    <w:rsid w:val="004D43F0"/>
    <w:rsid w:val="005C130B"/>
    <w:rsid w:val="0073458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BDE5D"/>
  <w15:chartTrackingRefBased/>
  <w15:docId w15:val="{E76E4F32-5A1C-4FB8-9FFC-B4D5C0E5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51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2024-09-09T20:35:00Z</dcterms:created>
  <dcterms:modified xsi:type="dcterms:W3CDTF">2024-09-09T21:00:00Z</dcterms:modified>
</cp:coreProperties>
</file>