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153FC" w14:textId="77777777" w:rsidR="00FF5459" w:rsidRDefault="00FF5459" w:rsidP="00FF54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William HEYNE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MARCHALL)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(fl.1440)</w:t>
      </w:r>
    </w:p>
    <w:p w14:paraId="07DFBB8C" w14:textId="77777777" w:rsidR="00FF5459" w:rsidRDefault="00FF5459" w:rsidP="00FF54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Nether Dean, Bedfordshire. Chapman.</w:t>
      </w:r>
    </w:p>
    <w:p w14:paraId="2D2AAAE6" w14:textId="77777777" w:rsidR="00FF5459" w:rsidRDefault="00FF5459" w:rsidP="00FF54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EB0681" w14:textId="77777777" w:rsidR="00FF5459" w:rsidRDefault="00FF5459" w:rsidP="00FF54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65719B" w14:textId="77777777" w:rsidR="00FF5459" w:rsidRDefault="00FF5459" w:rsidP="00FF54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0DC432FC" w14:textId="77777777" w:rsidR="00FF5459" w:rsidRDefault="00FF5459" w:rsidP="00FF54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AE4A1B3" w14:textId="77777777" w:rsidR="00FF5459" w:rsidRDefault="00FF5459" w:rsidP="00FF54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1C13AF" w14:textId="77777777" w:rsidR="00FF5459" w:rsidRDefault="00FF5459" w:rsidP="00FF54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2C219B" w14:textId="77777777" w:rsidR="00FF5459" w:rsidRDefault="00FF5459" w:rsidP="00FF54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February 2022</w:t>
      </w:r>
    </w:p>
    <w:p w14:paraId="7F4540E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4B1A8" w14:textId="77777777" w:rsidR="00FF5459" w:rsidRDefault="00FF5459" w:rsidP="009139A6">
      <w:r>
        <w:separator/>
      </w:r>
    </w:p>
  </w:endnote>
  <w:endnote w:type="continuationSeparator" w:id="0">
    <w:p w14:paraId="5E15944F" w14:textId="77777777" w:rsidR="00FF5459" w:rsidRDefault="00FF54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8A4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CFE3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7C2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89ADE" w14:textId="77777777" w:rsidR="00FF5459" w:rsidRDefault="00FF5459" w:rsidP="009139A6">
      <w:r>
        <w:separator/>
      </w:r>
    </w:p>
  </w:footnote>
  <w:footnote w:type="continuationSeparator" w:id="0">
    <w:p w14:paraId="57518889" w14:textId="77777777" w:rsidR="00FF5459" w:rsidRDefault="00FF54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C4A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119A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FA6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45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F5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18C62"/>
  <w15:chartTrackingRefBased/>
  <w15:docId w15:val="{C960E3A7-F65C-4E06-AB0C-4E912CDBA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FF545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2022-02-14T18:02:00Z</dcterms:created>
  <dcterms:modified xsi:type="dcterms:W3CDTF">2022-02-14T18:02:00Z</dcterms:modified>
</cp:coreProperties>
</file>