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7F8" w:rsidRDefault="00D737F8" w:rsidP="00D737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HEYNE</w:t>
      </w:r>
      <w:r>
        <w:rPr>
          <w:rFonts w:ascii="Times New Roman" w:hAnsi="Times New Roman" w:cs="Times New Roman"/>
          <w:sz w:val="24"/>
          <w:szCs w:val="24"/>
        </w:rPr>
        <w:t xml:space="preserve">      (fl.1457)</w:t>
      </w:r>
    </w:p>
    <w:p w:rsidR="00D737F8" w:rsidRDefault="00D737F8" w:rsidP="00D737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D737F8" w:rsidRDefault="00D737F8" w:rsidP="00D737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737F8" w:rsidRDefault="00D737F8" w:rsidP="00D737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737F8" w:rsidRDefault="00D737F8" w:rsidP="00D737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Sep.1457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p.52)</w:t>
      </w:r>
    </w:p>
    <w:p w:rsidR="00D737F8" w:rsidRDefault="00D737F8" w:rsidP="00D737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737F8" w:rsidRDefault="00D737F8" w:rsidP="00D737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737F8" w:rsidRDefault="00D737F8" w:rsidP="00D737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7F8" w:rsidRDefault="00D737F8" w:rsidP="00564E3C">
      <w:pPr>
        <w:spacing w:after="0" w:line="240" w:lineRule="auto"/>
      </w:pPr>
      <w:r>
        <w:separator/>
      </w:r>
    </w:p>
  </w:endnote>
  <w:endnote w:type="continuationSeparator" w:id="0">
    <w:p w:rsidR="00D737F8" w:rsidRDefault="00D737F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737F8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7F8" w:rsidRDefault="00D737F8" w:rsidP="00564E3C">
      <w:pPr>
        <w:spacing w:after="0" w:line="240" w:lineRule="auto"/>
      </w:pPr>
      <w:r>
        <w:separator/>
      </w:r>
    </w:p>
  </w:footnote>
  <w:footnote w:type="continuationSeparator" w:id="0">
    <w:p w:rsidR="00D737F8" w:rsidRDefault="00D737F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7F8"/>
    <w:rsid w:val="00372DC6"/>
    <w:rsid w:val="00564E3C"/>
    <w:rsid w:val="0064591D"/>
    <w:rsid w:val="00D737F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64C5B5-AAC4-4BC1-88D2-29BFC147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2016-01-21T19:52:00Z</dcterms:created>
  <dcterms:modified xsi:type="dcterms:W3CDTF">2016-01-21T19:52:00Z</dcterms:modified>
</cp:coreProperties>
</file>