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43CDB" w14:textId="77777777" w:rsidR="00F20F0A" w:rsidRDefault="00F20F0A" w:rsidP="00F20F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HEYNE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fl.1437)</w:t>
      </w:r>
    </w:p>
    <w:p w14:paraId="35CF8ACE" w14:textId="77777777" w:rsidR="00F20F0A" w:rsidRDefault="00F20F0A" w:rsidP="00F20F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Chichester. Yeoman.</w:t>
      </w:r>
    </w:p>
    <w:p w14:paraId="760CD461" w14:textId="77777777" w:rsidR="00F20F0A" w:rsidRDefault="00F20F0A" w:rsidP="00F20F0A">
      <w:pPr>
        <w:pStyle w:val="NoSpacing"/>
        <w:rPr>
          <w:rFonts w:cs="Times New Roman"/>
          <w:szCs w:val="24"/>
        </w:rPr>
      </w:pPr>
    </w:p>
    <w:p w14:paraId="653C7B62" w14:textId="77777777" w:rsidR="00F20F0A" w:rsidRDefault="00F20F0A" w:rsidP="00F20F0A">
      <w:pPr>
        <w:pStyle w:val="NoSpacing"/>
        <w:rPr>
          <w:rFonts w:cs="Times New Roman"/>
          <w:szCs w:val="24"/>
        </w:rPr>
      </w:pPr>
    </w:p>
    <w:p w14:paraId="5C56390A" w14:textId="77777777" w:rsidR="00F20F0A" w:rsidRDefault="00F20F0A" w:rsidP="00F20F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1437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Andrewe</w:t>
      </w:r>
      <w:proofErr w:type="spellEnd"/>
      <w:r>
        <w:rPr>
          <w:rFonts w:cs="Times New Roman"/>
          <w:szCs w:val="24"/>
        </w:rPr>
        <w:t xml:space="preserve"> of London, pewterer(q.v.), brought a plaint of debt against</w:t>
      </w:r>
    </w:p>
    <w:p w14:paraId="72D717AF" w14:textId="77777777" w:rsidR="00F20F0A" w:rsidRDefault="00F20F0A" w:rsidP="00F20F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 and Richard Hayn of Chichester(q.v.).</w:t>
      </w:r>
    </w:p>
    <w:p w14:paraId="40B499B9" w14:textId="77777777" w:rsidR="00F20F0A" w:rsidRDefault="00F20F0A" w:rsidP="00F20F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B19BC">
          <w:rPr>
            <w:rStyle w:val="Hyperlink"/>
            <w:rFonts w:cs="Times New Roman"/>
            <w:szCs w:val="24"/>
          </w:rPr>
          <w:t>https://waalt.uh.edu/index.php/CP40/705</w:t>
        </w:r>
      </w:hyperlink>
      <w:r>
        <w:rPr>
          <w:rFonts w:cs="Times New Roman"/>
          <w:szCs w:val="24"/>
        </w:rPr>
        <w:t xml:space="preserve"> )</w:t>
      </w:r>
    </w:p>
    <w:p w14:paraId="6B7A1F80" w14:textId="77777777" w:rsidR="00F20F0A" w:rsidRDefault="00F20F0A" w:rsidP="00F20F0A">
      <w:pPr>
        <w:pStyle w:val="NoSpacing"/>
        <w:rPr>
          <w:rFonts w:cs="Times New Roman"/>
          <w:szCs w:val="24"/>
        </w:rPr>
      </w:pPr>
    </w:p>
    <w:p w14:paraId="471774C6" w14:textId="77777777" w:rsidR="00F20F0A" w:rsidRDefault="00F20F0A" w:rsidP="00F20F0A">
      <w:pPr>
        <w:pStyle w:val="NoSpacing"/>
        <w:rPr>
          <w:rFonts w:cs="Times New Roman"/>
          <w:szCs w:val="24"/>
        </w:rPr>
      </w:pPr>
    </w:p>
    <w:p w14:paraId="69E7B2C2" w14:textId="77777777" w:rsidR="00F20F0A" w:rsidRDefault="00F20F0A" w:rsidP="00F20F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August 2023</w:t>
      </w:r>
    </w:p>
    <w:p w14:paraId="5A0E968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BF571" w14:textId="77777777" w:rsidR="00F20F0A" w:rsidRDefault="00F20F0A" w:rsidP="009139A6">
      <w:r>
        <w:separator/>
      </w:r>
    </w:p>
  </w:endnote>
  <w:endnote w:type="continuationSeparator" w:id="0">
    <w:p w14:paraId="5A1AC764" w14:textId="77777777" w:rsidR="00F20F0A" w:rsidRDefault="00F20F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C2EA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241B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8A7C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2644E" w14:textId="77777777" w:rsidR="00F20F0A" w:rsidRDefault="00F20F0A" w:rsidP="009139A6">
      <w:r>
        <w:separator/>
      </w:r>
    </w:p>
  </w:footnote>
  <w:footnote w:type="continuationSeparator" w:id="0">
    <w:p w14:paraId="5215D6CC" w14:textId="77777777" w:rsidR="00F20F0A" w:rsidRDefault="00F20F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E81A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EB97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55B5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F0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20F0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E305D"/>
  <w15:chartTrackingRefBased/>
  <w15:docId w15:val="{5A94E7DD-47C3-4481-9203-DF4CD8C58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20F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0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2023-09-10T10:55:00Z</dcterms:created>
  <dcterms:modified xsi:type="dcterms:W3CDTF">2023-09-10T10:56:00Z</dcterms:modified>
</cp:coreProperties>
</file>