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1FF85" w14:textId="77777777" w:rsidR="00D971AF" w:rsidRDefault="00000669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HEYNE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971A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971AF">
        <w:rPr>
          <w:rFonts w:ascii="Times New Roman" w:hAnsi="Times New Roman" w:cs="Times New Roman"/>
          <w:sz w:val="24"/>
          <w:szCs w:val="24"/>
        </w:rPr>
        <w:t>fl.1400)</w:t>
      </w:r>
    </w:p>
    <w:p w14:paraId="574458DF" w14:textId="77777777" w:rsidR="00D971AF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24EC1" w14:textId="77777777" w:rsidR="00D971AF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6449F4" w14:textId="77777777" w:rsidR="00D971AF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Basingstoke,</w:t>
      </w:r>
    </w:p>
    <w:p w14:paraId="0B7621FC" w14:textId="77777777" w:rsidR="00D971AF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E027C44" w14:textId="77777777" w:rsidR="00D971AF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23897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https://inquisitionspostmortem.ac.uk/view/inquisition/18-042/48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0660DA0" w14:textId="77777777" w:rsidR="00D971AF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25938E" w14:textId="77777777" w:rsidR="00D971AF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9AA606" w14:textId="77777777" w:rsidR="00D971AF" w:rsidRPr="00456AFE" w:rsidRDefault="00D971AF" w:rsidP="00D971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44F79F39" w14:textId="39DFFC56" w:rsidR="00BA00AB" w:rsidRPr="0000066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006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38EC5" w14:textId="77777777" w:rsidR="00000669" w:rsidRDefault="00000669" w:rsidP="009139A6">
      <w:r>
        <w:separator/>
      </w:r>
    </w:p>
  </w:endnote>
  <w:endnote w:type="continuationSeparator" w:id="0">
    <w:p w14:paraId="6F80EE07" w14:textId="77777777" w:rsidR="00000669" w:rsidRDefault="000006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6D5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4F0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0B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42BF7" w14:textId="77777777" w:rsidR="00000669" w:rsidRDefault="00000669" w:rsidP="009139A6">
      <w:r>
        <w:separator/>
      </w:r>
    </w:p>
  </w:footnote>
  <w:footnote w:type="continuationSeparator" w:id="0">
    <w:p w14:paraId="69985D58" w14:textId="77777777" w:rsidR="00000669" w:rsidRDefault="000006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AB9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54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2E4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69"/>
    <w:rsid w:val="0000066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71A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2A799"/>
  <w15:chartTrackingRefBased/>
  <w15:docId w15:val="{1518FB85-3FD1-4BB6-9616-9C764DA0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71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42/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36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2022-02-01T15:27:00Z</dcterms:created>
  <dcterms:modified xsi:type="dcterms:W3CDTF">2022-02-01T16:03:00Z</dcterms:modified>
</cp:coreProperties>
</file>