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C8E" w:rsidRDefault="001C0C8E" w:rsidP="001C0C8E">
      <w:pPr>
        <w:pStyle w:val="p1"/>
        <w:rPr>
          <w:rStyle w:val="s1"/>
        </w:rPr>
      </w:pPr>
      <w:r>
        <w:rPr>
          <w:rStyle w:val="s1"/>
          <w:u w:val="single"/>
        </w:rPr>
        <w:t>Joan HEYNE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1C0C8E" w:rsidRDefault="001C0C8E" w:rsidP="001C0C8E">
      <w:pPr>
        <w:pStyle w:val="p1"/>
        <w:rPr>
          <w:rStyle w:val="s1"/>
        </w:rPr>
      </w:pPr>
      <w:r>
        <w:rPr>
          <w:rStyle w:val="s1"/>
        </w:rPr>
        <w:t>of Norwich. Widow.</w:t>
      </w:r>
    </w:p>
    <w:p w:rsidR="001C0C8E" w:rsidRDefault="001C0C8E" w:rsidP="001C0C8E">
      <w:pPr>
        <w:pStyle w:val="p1"/>
        <w:rPr>
          <w:rStyle w:val="s1"/>
        </w:rPr>
      </w:pPr>
    </w:p>
    <w:p w:rsidR="001C0C8E" w:rsidRDefault="001C0C8E" w:rsidP="001C0C8E">
      <w:pPr>
        <w:pStyle w:val="p1"/>
        <w:rPr>
          <w:rStyle w:val="s1"/>
        </w:rPr>
      </w:pPr>
    </w:p>
    <w:p w:rsidR="001C0C8E" w:rsidRDefault="001C0C8E" w:rsidP="001C0C8E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 Will.</w:t>
      </w:r>
    </w:p>
    <w:p w:rsidR="001C0C8E" w:rsidRDefault="001C0C8E" w:rsidP="001C0C8E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516)</w:t>
      </w:r>
    </w:p>
    <w:p w:rsidR="001C0C8E" w:rsidRDefault="001C0C8E" w:rsidP="001C0C8E">
      <w:pPr>
        <w:pStyle w:val="p1"/>
        <w:rPr>
          <w:rStyle w:val="s1"/>
        </w:rPr>
      </w:pPr>
    </w:p>
    <w:p w:rsidR="001C0C8E" w:rsidRDefault="001C0C8E" w:rsidP="001C0C8E">
      <w:pPr>
        <w:pStyle w:val="p1"/>
        <w:rPr>
          <w:rStyle w:val="s1"/>
        </w:rPr>
      </w:pPr>
    </w:p>
    <w:p w:rsidR="001C0C8E" w:rsidRDefault="001C0C8E" w:rsidP="001C0C8E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1C0C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C8E" w:rsidRDefault="001C0C8E" w:rsidP="00E71FC3">
      <w:r>
        <w:separator/>
      </w:r>
    </w:p>
  </w:endnote>
  <w:endnote w:type="continuationSeparator" w:id="0">
    <w:p w:rsidR="001C0C8E" w:rsidRDefault="001C0C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C8E" w:rsidRDefault="001C0C8E" w:rsidP="00E71FC3">
      <w:r>
        <w:separator/>
      </w:r>
    </w:p>
  </w:footnote>
  <w:footnote w:type="continuationSeparator" w:id="0">
    <w:p w:rsidR="001C0C8E" w:rsidRDefault="001C0C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C8E"/>
    <w:rsid w:val="001A7C09"/>
    <w:rsid w:val="001C0C8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49BC1-A277-4746-A7BA-47E5996D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C0C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1C0C8E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1C0C8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C0C8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2017-01-14T19:11:00Z</dcterms:created>
  <dcterms:modified xsi:type="dcterms:W3CDTF">2017-01-14T19:11:00Z</dcterms:modified>
</cp:coreProperties>
</file>