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218" w:rsidRDefault="00E11218" w:rsidP="00E112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11218" w:rsidRDefault="00E11218" w:rsidP="00E112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218" w:rsidRDefault="00E11218" w:rsidP="00E112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218" w:rsidRDefault="00E11218" w:rsidP="00E1121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cottage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 the manor of Milton Keynes, Buckinghamshire.</w:t>
      </w:r>
    </w:p>
    <w:p w:rsidR="00E11218" w:rsidRDefault="00E11218" w:rsidP="00E112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21-150)</w:t>
      </w:r>
    </w:p>
    <w:p w:rsidR="00E11218" w:rsidRDefault="00E11218" w:rsidP="00E112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218" w:rsidRDefault="00E11218" w:rsidP="00E112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11218" w:rsidRDefault="00E11218" w:rsidP="00E112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sectPr w:rsidR="00DD5B8A" w:rsidRPr="00E112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218" w:rsidRDefault="00E11218" w:rsidP="00564E3C">
      <w:pPr>
        <w:spacing w:after="0" w:line="240" w:lineRule="auto"/>
      </w:pPr>
      <w:r>
        <w:separator/>
      </w:r>
    </w:p>
  </w:endnote>
  <w:endnote w:type="continuationSeparator" w:id="0">
    <w:p w:rsidR="00E11218" w:rsidRDefault="00E1121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11218">
      <w:rPr>
        <w:rFonts w:ascii="Times New Roman" w:hAnsi="Times New Roman" w:cs="Times New Roman"/>
        <w:noProof/>
        <w:sz w:val="24"/>
        <w:szCs w:val="24"/>
      </w:rPr>
      <w:t>17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218" w:rsidRDefault="00E11218" w:rsidP="00564E3C">
      <w:pPr>
        <w:spacing w:after="0" w:line="240" w:lineRule="auto"/>
      </w:pPr>
      <w:r>
        <w:separator/>
      </w:r>
    </w:p>
  </w:footnote>
  <w:footnote w:type="continuationSeparator" w:id="0">
    <w:p w:rsidR="00E11218" w:rsidRDefault="00E1121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218"/>
    <w:rsid w:val="00372DC6"/>
    <w:rsid w:val="00564E3C"/>
    <w:rsid w:val="0064591D"/>
    <w:rsid w:val="00DD5B8A"/>
    <w:rsid w:val="00E1121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944F5"/>
  <w15:chartTrackingRefBased/>
  <w15:docId w15:val="{13DF3CC3-D837-443E-88BD-02F2968E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2015-12-17T18:08:00Z</dcterms:created>
  <dcterms:modified xsi:type="dcterms:W3CDTF">2015-12-17T18:09:00Z</dcterms:modified>
</cp:coreProperties>
</file>