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7FB365" w14:textId="77777777" w:rsidR="002800F9" w:rsidRDefault="002800F9" w:rsidP="002800F9">
      <w:pPr>
        <w:pStyle w:val="NoSpacing"/>
        <w:rPr>
          <w:rFonts w:cs="Times New Roman"/>
          <w:szCs w:val="24"/>
        </w:rPr>
      </w:pPr>
    </w:p>
    <w:p w14:paraId="6512173C" w14:textId="77777777" w:rsidR="002800F9" w:rsidRDefault="002800F9" w:rsidP="002800F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HEYN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d.1417)</w:t>
      </w:r>
    </w:p>
    <w:p w14:paraId="02124812" w14:textId="77777777" w:rsidR="002800F9" w:rsidRDefault="002800F9" w:rsidP="002800F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Abingdon. Clerk.</w:t>
      </w:r>
    </w:p>
    <w:p w14:paraId="126383E7" w14:textId="77777777" w:rsidR="002800F9" w:rsidRDefault="002800F9" w:rsidP="002800F9">
      <w:pPr>
        <w:pStyle w:val="NoSpacing"/>
        <w:rPr>
          <w:rFonts w:cs="Times New Roman"/>
          <w:szCs w:val="24"/>
        </w:rPr>
      </w:pPr>
    </w:p>
    <w:p w14:paraId="0EC7F297" w14:textId="77777777" w:rsidR="002800F9" w:rsidRDefault="002800F9" w:rsidP="002800F9">
      <w:pPr>
        <w:pStyle w:val="NoSpacing"/>
        <w:rPr>
          <w:rFonts w:cs="Times New Roman"/>
          <w:szCs w:val="24"/>
        </w:rPr>
      </w:pPr>
    </w:p>
    <w:p w14:paraId="27B241C8" w14:textId="77777777" w:rsidR="002800F9" w:rsidRDefault="002800F9" w:rsidP="002800F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 or 9 Jun.</w:t>
      </w:r>
      <w:proofErr w:type="gramStart"/>
      <w:r>
        <w:rPr>
          <w:rFonts w:cs="Times New Roman"/>
          <w:szCs w:val="24"/>
        </w:rPr>
        <w:t>1417  He</w:t>
      </w:r>
      <w:proofErr w:type="gramEnd"/>
      <w:r>
        <w:rPr>
          <w:rFonts w:cs="Times New Roman"/>
          <w:szCs w:val="24"/>
        </w:rPr>
        <w:t xml:space="preserve"> was riding through </w:t>
      </w:r>
      <w:proofErr w:type="spellStart"/>
      <w:r>
        <w:rPr>
          <w:rFonts w:cs="Times New Roman"/>
          <w:szCs w:val="24"/>
        </w:rPr>
        <w:t>Chiselhampton</w:t>
      </w:r>
      <w:proofErr w:type="spellEnd"/>
      <w:r>
        <w:rPr>
          <w:rFonts w:cs="Times New Roman"/>
          <w:szCs w:val="24"/>
        </w:rPr>
        <w:t>, Oxfordshire, when he fell from his</w:t>
      </w:r>
    </w:p>
    <w:p w14:paraId="7C924E99" w14:textId="77777777" w:rsidR="002800F9" w:rsidRDefault="002800F9" w:rsidP="002800F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horse, broke his neck and died.</w:t>
      </w:r>
    </w:p>
    <w:p w14:paraId="13DE4596" w14:textId="77777777" w:rsidR="002800F9" w:rsidRDefault="002800F9" w:rsidP="002800F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C51D14">
          <w:rPr>
            <w:rStyle w:val="Hyperlink"/>
            <w:rFonts w:cs="Times New Roman"/>
            <w:szCs w:val="24"/>
          </w:rPr>
          <w:t>https://inquisitionspostmortem.ac.uk/view/inquisition/25-127/</w:t>
        </w:r>
      </w:hyperlink>
      <w:r>
        <w:rPr>
          <w:rFonts w:cs="Times New Roman"/>
          <w:szCs w:val="24"/>
        </w:rPr>
        <w:t xml:space="preserve"> )</w:t>
      </w:r>
    </w:p>
    <w:p w14:paraId="512044A9" w14:textId="77777777" w:rsidR="002800F9" w:rsidRDefault="002800F9" w:rsidP="002800F9">
      <w:pPr>
        <w:pStyle w:val="NoSpacing"/>
        <w:rPr>
          <w:rFonts w:cs="Times New Roman"/>
          <w:szCs w:val="24"/>
        </w:rPr>
      </w:pPr>
    </w:p>
    <w:p w14:paraId="5DF6F7EF" w14:textId="77777777" w:rsidR="002800F9" w:rsidRDefault="002800F9" w:rsidP="002800F9">
      <w:pPr>
        <w:pStyle w:val="NoSpacing"/>
        <w:rPr>
          <w:rFonts w:cs="Times New Roman"/>
          <w:szCs w:val="24"/>
        </w:rPr>
      </w:pPr>
    </w:p>
    <w:p w14:paraId="66928548" w14:textId="77777777" w:rsidR="002800F9" w:rsidRDefault="002800F9" w:rsidP="002800F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18 August 2023</w:t>
      </w:r>
    </w:p>
    <w:p w14:paraId="7DBEA86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C5762A" w14:textId="77777777" w:rsidR="002800F9" w:rsidRDefault="002800F9" w:rsidP="009139A6">
      <w:r>
        <w:separator/>
      </w:r>
    </w:p>
  </w:endnote>
  <w:endnote w:type="continuationSeparator" w:id="0">
    <w:p w14:paraId="631392FF" w14:textId="77777777" w:rsidR="002800F9" w:rsidRDefault="002800F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7E163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65EBF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1B492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4F6E42" w14:textId="77777777" w:rsidR="002800F9" w:rsidRDefault="002800F9" w:rsidP="009139A6">
      <w:r>
        <w:separator/>
      </w:r>
    </w:p>
  </w:footnote>
  <w:footnote w:type="continuationSeparator" w:id="0">
    <w:p w14:paraId="07CEE720" w14:textId="77777777" w:rsidR="002800F9" w:rsidRDefault="002800F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110D8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BE590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B0371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0F9"/>
    <w:rsid w:val="000666E0"/>
    <w:rsid w:val="002510B7"/>
    <w:rsid w:val="002800F9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D0486A"/>
  <w15:chartTrackingRefBased/>
  <w15:docId w15:val="{51CD7292-CA91-46AD-B873-D16281F30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2800F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quisitionspostmortem.ac.uk/view/inquisition/25-127/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49</Words>
  <Characters>284</Characters>
  <Application>Microsoft Office Word</Application>
  <DocSecurity>0</DocSecurity>
  <Lines>2</Lines>
  <Paragraphs>1</Paragraphs>
  <ScaleCrop>false</ScaleCrop>
  <Company/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2023-08-18T20:03:00Z</dcterms:created>
  <dcterms:modified xsi:type="dcterms:W3CDTF">2023-08-18T20:04:00Z</dcterms:modified>
</cp:coreProperties>
</file>