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7AFE27" w14:textId="77777777" w:rsidR="00A32E90" w:rsidRDefault="00A32E90" w:rsidP="00A32E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HEYNSCOTT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fl.1473)</w:t>
      </w:r>
    </w:p>
    <w:p w14:paraId="5774D248" w14:textId="77777777" w:rsidR="00A32E90" w:rsidRDefault="00A32E90" w:rsidP="00A32E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Plymouth.</w:t>
      </w:r>
    </w:p>
    <w:p w14:paraId="37B3E784" w14:textId="77777777" w:rsidR="00A32E90" w:rsidRDefault="00A32E90" w:rsidP="00A32E90">
      <w:pPr>
        <w:pStyle w:val="NoSpacing"/>
        <w:rPr>
          <w:rFonts w:cs="Times New Roman"/>
          <w:szCs w:val="24"/>
        </w:rPr>
      </w:pPr>
    </w:p>
    <w:p w14:paraId="0BC57C89" w14:textId="77777777" w:rsidR="00A32E90" w:rsidRDefault="00A32E90" w:rsidP="00A32E90">
      <w:pPr>
        <w:pStyle w:val="NoSpacing"/>
        <w:rPr>
          <w:rFonts w:cs="Times New Roman"/>
          <w:szCs w:val="24"/>
        </w:rPr>
      </w:pPr>
    </w:p>
    <w:p w14:paraId="3247557C" w14:textId="77777777" w:rsidR="00A32E90" w:rsidRDefault="00A32E90" w:rsidP="00A32E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1473</w:t>
      </w:r>
      <w:r>
        <w:rPr>
          <w:rFonts w:cs="Times New Roman"/>
          <w:szCs w:val="24"/>
        </w:rPr>
        <w:tab/>
        <w:t>He was Mayor.</w:t>
      </w:r>
    </w:p>
    <w:p w14:paraId="75A734FC" w14:textId="77777777" w:rsidR="00A32E90" w:rsidRDefault="00A32E90" w:rsidP="00A32E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(“Calendar of the Municipal Records of </w:t>
      </w:r>
      <w:proofErr w:type="gramStart"/>
      <w:r>
        <w:rPr>
          <w:rFonts w:cs="Times New Roman"/>
          <w:szCs w:val="24"/>
        </w:rPr>
        <w:t>Plymouth”  by</w:t>
      </w:r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R.N.Worth</w:t>
      </w:r>
      <w:proofErr w:type="spellEnd"/>
      <w:r>
        <w:rPr>
          <w:rFonts w:cs="Times New Roman"/>
          <w:szCs w:val="24"/>
        </w:rPr>
        <w:t xml:space="preserve">, </w:t>
      </w:r>
    </w:p>
    <w:p w14:paraId="2AA89791" w14:textId="77777777" w:rsidR="00A32E90" w:rsidRDefault="00A32E90" w:rsidP="00A32E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published in Plymouth, 1893, p.15)</w:t>
      </w:r>
    </w:p>
    <w:p w14:paraId="20CB5E6F" w14:textId="77777777" w:rsidR="00A32E90" w:rsidRDefault="00A32E90" w:rsidP="00A32E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1475</w:t>
      </w:r>
      <w:r>
        <w:rPr>
          <w:rFonts w:cs="Times New Roman"/>
          <w:szCs w:val="24"/>
        </w:rPr>
        <w:tab/>
        <w:t>Mayor again.   (ibid.)</w:t>
      </w:r>
    </w:p>
    <w:p w14:paraId="34F28A1D" w14:textId="77777777" w:rsidR="00A32E90" w:rsidRDefault="00A32E90" w:rsidP="00A32E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1476</w:t>
      </w:r>
      <w:r>
        <w:rPr>
          <w:rFonts w:cs="Times New Roman"/>
          <w:szCs w:val="24"/>
        </w:rPr>
        <w:tab/>
        <w:t>Mayor for a third time.   (ibid.)</w:t>
      </w:r>
    </w:p>
    <w:p w14:paraId="57A94071" w14:textId="77777777" w:rsidR="00A32E90" w:rsidRDefault="00A32E90" w:rsidP="00A32E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1478</w:t>
      </w:r>
      <w:r>
        <w:rPr>
          <w:rFonts w:cs="Times New Roman"/>
          <w:szCs w:val="24"/>
        </w:rPr>
        <w:tab/>
        <w:t>Mayor for a fourth time. (ibid.)</w:t>
      </w:r>
    </w:p>
    <w:p w14:paraId="131A1AF3" w14:textId="77777777" w:rsidR="00A32E90" w:rsidRDefault="00A32E90" w:rsidP="00A32E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1482</w:t>
      </w:r>
      <w:r>
        <w:rPr>
          <w:rFonts w:cs="Times New Roman"/>
          <w:szCs w:val="24"/>
        </w:rPr>
        <w:tab/>
        <w:t>Mayor again.   (ibid.)</w:t>
      </w:r>
    </w:p>
    <w:p w14:paraId="6B88A555" w14:textId="77777777" w:rsidR="00A32E90" w:rsidRDefault="00A32E90" w:rsidP="00A32E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1487 </w:t>
      </w:r>
      <w:r>
        <w:rPr>
          <w:rFonts w:cs="Times New Roman"/>
          <w:szCs w:val="24"/>
        </w:rPr>
        <w:tab/>
        <w:t>Mayor.   (ibid.)</w:t>
      </w:r>
    </w:p>
    <w:p w14:paraId="743B8B89" w14:textId="77777777" w:rsidR="00A32E90" w:rsidRDefault="00A32E90" w:rsidP="00A32E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1490</w:t>
      </w:r>
      <w:r>
        <w:rPr>
          <w:rFonts w:cs="Times New Roman"/>
          <w:szCs w:val="24"/>
        </w:rPr>
        <w:tab/>
        <w:t>Mayor once more. (ibid.)</w:t>
      </w:r>
    </w:p>
    <w:p w14:paraId="2B650912" w14:textId="77777777" w:rsidR="00A32E90" w:rsidRDefault="00A32E90" w:rsidP="00A32E90">
      <w:pPr>
        <w:pStyle w:val="NoSpacing"/>
        <w:rPr>
          <w:rFonts w:cs="Times New Roman"/>
          <w:szCs w:val="24"/>
        </w:rPr>
      </w:pPr>
    </w:p>
    <w:p w14:paraId="5E19CC95" w14:textId="77777777" w:rsidR="00A32E90" w:rsidRDefault="00A32E90" w:rsidP="00A32E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September 2024</w:t>
      </w:r>
    </w:p>
    <w:p w14:paraId="5F56E8A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125624" w14:textId="77777777" w:rsidR="00A32E90" w:rsidRDefault="00A32E90" w:rsidP="009139A6">
      <w:r>
        <w:separator/>
      </w:r>
    </w:p>
  </w:endnote>
  <w:endnote w:type="continuationSeparator" w:id="0">
    <w:p w14:paraId="74257763" w14:textId="77777777" w:rsidR="00A32E90" w:rsidRDefault="00A32E9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4B7FC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4F3B1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EF9B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670D9D" w14:textId="77777777" w:rsidR="00A32E90" w:rsidRDefault="00A32E90" w:rsidP="009139A6">
      <w:r>
        <w:separator/>
      </w:r>
    </w:p>
  </w:footnote>
  <w:footnote w:type="continuationSeparator" w:id="0">
    <w:p w14:paraId="106EFDCC" w14:textId="77777777" w:rsidR="00A32E90" w:rsidRDefault="00A32E9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7904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B7B3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B78A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E90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32E90"/>
    <w:rsid w:val="00AE65F8"/>
    <w:rsid w:val="00BA00AB"/>
    <w:rsid w:val="00C71834"/>
    <w:rsid w:val="00CB4ED9"/>
    <w:rsid w:val="00E26E82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56088"/>
  <w15:chartTrackingRefBased/>
  <w15:docId w15:val="{6396D190-0B65-4C4C-8359-EB252C76E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2024-09-23T06:32:00Z</dcterms:created>
  <dcterms:modified xsi:type="dcterms:W3CDTF">2024-09-23T06:33:00Z</dcterms:modified>
</cp:coreProperties>
</file>