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E84" w:rsidRDefault="008C0E84" w:rsidP="008C0E84">
      <w:pPr>
        <w:pStyle w:val="NoSpacing"/>
      </w:pPr>
      <w:r>
        <w:rPr>
          <w:u w:val="single"/>
        </w:rPr>
        <w:t>Roland HEYMOR</w:t>
      </w:r>
      <w:r>
        <w:t xml:space="preserve">       (d.1509)</w:t>
      </w:r>
    </w:p>
    <w:p w:rsidR="008C0E84" w:rsidRDefault="008C0E84" w:rsidP="008C0E84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8C0E84" w:rsidRDefault="008C0E84" w:rsidP="008C0E84">
      <w:pPr>
        <w:pStyle w:val="NoSpacing"/>
      </w:pPr>
    </w:p>
    <w:p w:rsidR="008C0E84" w:rsidRDefault="008C0E84" w:rsidP="008C0E84">
      <w:pPr>
        <w:pStyle w:val="NoSpacing"/>
      </w:pPr>
    </w:p>
    <w:p w:rsidR="008C0E84" w:rsidRDefault="008C0E84" w:rsidP="008C0E84">
      <w:pPr>
        <w:pStyle w:val="NoSpacing"/>
      </w:pPr>
      <w:r>
        <w:tab/>
        <w:t>1509</w:t>
      </w:r>
      <w:r>
        <w:tab/>
        <w:t>Administration of his goods and possessions was granted.</w:t>
      </w:r>
    </w:p>
    <w:p w:rsidR="008C0E84" w:rsidRDefault="008C0E84" w:rsidP="008C0E84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p.245)</w:t>
      </w:r>
    </w:p>
    <w:p w:rsidR="008C0E84" w:rsidRDefault="008C0E84" w:rsidP="008C0E84">
      <w:pPr>
        <w:pStyle w:val="NoSpacing"/>
      </w:pPr>
    </w:p>
    <w:p w:rsidR="008C0E84" w:rsidRDefault="008C0E84" w:rsidP="008C0E84">
      <w:pPr>
        <w:pStyle w:val="NoSpacing"/>
      </w:pPr>
    </w:p>
    <w:p w:rsidR="008C0E84" w:rsidRDefault="008C0E84" w:rsidP="008C0E84">
      <w:pPr>
        <w:pStyle w:val="NoSpacing"/>
      </w:pPr>
    </w:p>
    <w:p w:rsidR="008C0E84" w:rsidRDefault="008C0E84" w:rsidP="008C0E84">
      <w:pPr>
        <w:pStyle w:val="NoSpacing"/>
      </w:pPr>
      <w:r>
        <w:t>10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E84" w:rsidRDefault="008C0E84" w:rsidP="00920DE3">
      <w:pPr>
        <w:spacing w:after="0" w:line="240" w:lineRule="auto"/>
      </w:pPr>
      <w:r>
        <w:separator/>
      </w:r>
    </w:p>
  </w:endnote>
  <w:endnote w:type="continuationSeparator" w:id="0">
    <w:p w:rsidR="008C0E84" w:rsidRDefault="008C0E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E84" w:rsidRDefault="008C0E84" w:rsidP="00920DE3">
      <w:pPr>
        <w:spacing w:after="0" w:line="240" w:lineRule="auto"/>
      </w:pPr>
      <w:r>
        <w:separator/>
      </w:r>
    </w:p>
  </w:footnote>
  <w:footnote w:type="continuationSeparator" w:id="0">
    <w:p w:rsidR="008C0E84" w:rsidRDefault="008C0E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E84"/>
    <w:rsid w:val="00120749"/>
    <w:rsid w:val="00624CAE"/>
    <w:rsid w:val="008C0E8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2014-12-27T20:54:00Z</dcterms:created>
  <dcterms:modified xsi:type="dcterms:W3CDTF">2014-12-27T20:54:00Z</dcterms:modified>
</cp:coreProperties>
</file>