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2C3B" w14:textId="77777777" w:rsidR="00233968" w:rsidRDefault="00233968" w:rsidP="0023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HEYME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fl.1419-32)</w:t>
      </w:r>
    </w:p>
    <w:p w14:paraId="40C7B4B1" w14:textId="77777777" w:rsidR="00233968" w:rsidRDefault="00233968" w:rsidP="0023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St.Nicholas</w:t>
      </w:r>
      <w:proofErr w:type="spellEnd"/>
      <w:proofErr w:type="gramEnd"/>
      <w:r>
        <w:rPr>
          <w:rFonts w:cs="Times New Roman"/>
          <w:szCs w:val="24"/>
        </w:rPr>
        <w:t xml:space="preserve">, West </w:t>
      </w:r>
      <w:proofErr w:type="spellStart"/>
      <w:r>
        <w:rPr>
          <w:rFonts w:cs="Times New Roman"/>
          <w:szCs w:val="24"/>
        </w:rPr>
        <w:t>Lexham</w:t>
      </w:r>
      <w:proofErr w:type="spellEnd"/>
      <w:r>
        <w:rPr>
          <w:rFonts w:cs="Times New Roman"/>
          <w:szCs w:val="24"/>
        </w:rPr>
        <w:t>, Norfolk.</w:t>
      </w:r>
    </w:p>
    <w:p w14:paraId="486BBB4C" w14:textId="77777777" w:rsidR="00233968" w:rsidRDefault="00233968" w:rsidP="00233968">
      <w:pPr>
        <w:pStyle w:val="NoSpacing"/>
        <w:rPr>
          <w:rFonts w:cs="Times New Roman"/>
          <w:szCs w:val="24"/>
        </w:rPr>
      </w:pPr>
    </w:p>
    <w:p w14:paraId="67FD3A02" w14:textId="77777777" w:rsidR="00233968" w:rsidRDefault="00233968" w:rsidP="00233968">
      <w:pPr>
        <w:pStyle w:val="NoSpacing"/>
        <w:rPr>
          <w:rFonts w:cs="Times New Roman"/>
          <w:szCs w:val="24"/>
        </w:rPr>
      </w:pPr>
    </w:p>
    <w:p w14:paraId="78A7520A" w14:textId="77777777" w:rsidR="00233968" w:rsidRDefault="00233968" w:rsidP="0023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1419</w:t>
      </w:r>
      <w:r>
        <w:rPr>
          <w:rFonts w:cs="Times New Roman"/>
          <w:szCs w:val="24"/>
        </w:rPr>
        <w:tab/>
        <w:t>He became Vicar.</w:t>
      </w:r>
    </w:p>
    <w:p w14:paraId="46033860" w14:textId="77777777" w:rsidR="00233968" w:rsidRDefault="00233968" w:rsidP="0023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0496A6B3" w14:textId="77777777" w:rsidR="00233968" w:rsidRDefault="00233968" w:rsidP="00233968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10 pp.1-5)</w:t>
      </w:r>
    </w:p>
    <w:p w14:paraId="2285E31E" w14:textId="77777777" w:rsidR="00233968" w:rsidRDefault="00233968" w:rsidP="00233968">
      <w:pPr>
        <w:pStyle w:val="NoSpacing"/>
        <w:rPr>
          <w:rFonts w:cs="Times New Roman"/>
          <w:szCs w:val="24"/>
        </w:rPr>
      </w:pPr>
    </w:p>
    <w:p w14:paraId="0566B152" w14:textId="77777777" w:rsidR="00233968" w:rsidRDefault="00233968" w:rsidP="00233968">
      <w:pPr>
        <w:pStyle w:val="NoSpacing"/>
        <w:rPr>
          <w:rFonts w:cs="Times New Roman"/>
          <w:szCs w:val="24"/>
        </w:rPr>
      </w:pPr>
    </w:p>
    <w:p w14:paraId="4FAD4BD6" w14:textId="77777777" w:rsidR="00233968" w:rsidRDefault="00233968" w:rsidP="002339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2024</w:t>
      </w:r>
    </w:p>
    <w:p w14:paraId="0CF287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A0433" w14:textId="77777777" w:rsidR="00233968" w:rsidRDefault="00233968" w:rsidP="009139A6">
      <w:r>
        <w:separator/>
      </w:r>
    </w:p>
  </w:endnote>
  <w:endnote w:type="continuationSeparator" w:id="0">
    <w:p w14:paraId="0809D96A" w14:textId="77777777" w:rsidR="00233968" w:rsidRDefault="002339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06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C3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B8C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D58C0" w14:textId="77777777" w:rsidR="00233968" w:rsidRDefault="00233968" w:rsidP="009139A6">
      <w:r>
        <w:separator/>
      </w:r>
    </w:p>
  </w:footnote>
  <w:footnote w:type="continuationSeparator" w:id="0">
    <w:p w14:paraId="619739C1" w14:textId="77777777" w:rsidR="00233968" w:rsidRDefault="002339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F4F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1C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BB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68"/>
    <w:rsid w:val="000666E0"/>
    <w:rsid w:val="00233968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92530"/>
  <w15:chartTrackingRefBased/>
  <w15:docId w15:val="{B2FC252D-B70B-47B5-99C2-3B3E3F016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2024-04-05T20:42:00Z</dcterms:created>
  <dcterms:modified xsi:type="dcterms:W3CDTF">2024-04-05T20:43:00Z</dcterms:modified>
</cp:coreProperties>
</file>