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BB757" w14:textId="77777777" w:rsidR="00285482" w:rsidRDefault="00285482" w:rsidP="0028548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Thomas HEYMARSH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  (fl.1417)</w:t>
      </w:r>
    </w:p>
    <w:p w14:paraId="09754D84" w14:textId="77777777" w:rsidR="00285482" w:rsidRDefault="00285482" w:rsidP="0028548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742B6A50" w14:textId="77777777" w:rsidR="00285482" w:rsidRDefault="00285482" w:rsidP="0028548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09A6318" w14:textId="77777777" w:rsidR="00285482" w:rsidRDefault="00285482" w:rsidP="0028548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DD85613" w14:textId="77777777" w:rsidR="00285482" w:rsidRDefault="00285482" w:rsidP="0028548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6F6B063E" w14:textId="77777777" w:rsidR="00285482" w:rsidRDefault="00285482" w:rsidP="0028548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77DB75BA" w14:textId="77777777" w:rsidR="00285482" w:rsidRPr="00065994" w:rsidRDefault="00285482" w:rsidP="00285482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8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39404E7E" w14:textId="77777777" w:rsidR="00285482" w:rsidRDefault="00285482" w:rsidP="00285482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730FFD3B" w14:textId="77777777" w:rsidR="00285482" w:rsidRDefault="00285482" w:rsidP="0028548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772A8E2" w14:textId="77777777" w:rsidR="00285482" w:rsidRDefault="00285482" w:rsidP="0028548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4C5C809" w14:textId="77777777" w:rsidR="00285482" w:rsidRDefault="00285482" w:rsidP="0028548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23 February 2025</w:t>
      </w:r>
    </w:p>
    <w:p w14:paraId="09DC4B3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3EF0D" w14:textId="77777777" w:rsidR="00285482" w:rsidRDefault="00285482" w:rsidP="009139A6">
      <w:r>
        <w:separator/>
      </w:r>
    </w:p>
  </w:endnote>
  <w:endnote w:type="continuationSeparator" w:id="0">
    <w:p w14:paraId="22EDBD1B" w14:textId="77777777" w:rsidR="00285482" w:rsidRDefault="0028548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B7C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7BA5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857D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FD0B8" w14:textId="77777777" w:rsidR="00285482" w:rsidRDefault="00285482" w:rsidP="009139A6">
      <w:r>
        <w:separator/>
      </w:r>
    </w:p>
  </w:footnote>
  <w:footnote w:type="continuationSeparator" w:id="0">
    <w:p w14:paraId="4227D8BA" w14:textId="77777777" w:rsidR="00285482" w:rsidRDefault="0028548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497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01A0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86A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482"/>
    <w:rsid w:val="000666E0"/>
    <w:rsid w:val="000A2E7A"/>
    <w:rsid w:val="00190DFA"/>
    <w:rsid w:val="002510B7"/>
    <w:rsid w:val="00270799"/>
    <w:rsid w:val="00285482"/>
    <w:rsid w:val="00357E4A"/>
    <w:rsid w:val="005C130B"/>
    <w:rsid w:val="007D0A72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1B660"/>
  <w15:chartTrackingRefBased/>
  <w15:docId w15:val="{9C7D36D4-0ACA-48AC-BB46-EB27C7313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2025-03-23T19:57:00Z</dcterms:created>
  <dcterms:modified xsi:type="dcterms:W3CDTF">2025-03-23T19:57:00Z</dcterms:modified>
</cp:coreProperties>
</file>