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FB" w:rsidRDefault="009E7DFB" w:rsidP="009E7DFB">
      <w:pPr>
        <w:pStyle w:val="NoSpacing"/>
      </w:pPr>
      <w:r>
        <w:rPr>
          <w:u w:val="single"/>
        </w:rPr>
        <w:t>John HEYMAN</w:t>
      </w:r>
      <w:r>
        <w:t xml:space="preserve">       (fl.1471)</w:t>
      </w:r>
    </w:p>
    <w:p w:rsidR="009E7DFB" w:rsidRDefault="009E7DFB" w:rsidP="009E7DF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9E7DFB" w:rsidRDefault="009E7DFB" w:rsidP="009E7DFB">
      <w:pPr>
        <w:pStyle w:val="NoSpacing"/>
      </w:pPr>
    </w:p>
    <w:p w:rsidR="009E7DFB" w:rsidRDefault="009E7DFB" w:rsidP="009E7DFB">
      <w:pPr>
        <w:pStyle w:val="NoSpacing"/>
      </w:pPr>
    </w:p>
    <w:p w:rsidR="009E7DFB" w:rsidRDefault="009E7DFB" w:rsidP="009E7DFB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p.238)</w:t>
      </w:r>
    </w:p>
    <w:p w:rsidR="009E7DFB" w:rsidRDefault="009E7DFB" w:rsidP="009E7DFB">
      <w:pPr>
        <w:pStyle w:val="NoSpacing"/>
      </w:pPr>
    </w:p>
    <w:p w:rsidR="009E7DFB" w:rsidRDefault="009E7DFB" w:rsidP="009E7DFB">
      <w:pPr>
        <w:pStyle w:val="NoSpacing"/>
      </w:pPr>
    </w:p>
    <w:p w:rsidR="009E7DFB" w:rsidRDefault="009E7DFB" w:rsidP="009E7DFB">
      <w:pPr>
        <w:pStyle w:val="NoSpacing"/>
      </w:pPr>
    </w:p>
    <w:p w:rsidR="009E7DFB" w:rsidRDefault="009E7DFB" w:rsidP="009E7DFB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DFB" w:rsidRDefault="009E7DFB" w:rsidP="00920DE3">
      <w:pPr>
        <w:spacing w:after="0" w:line="240" w:lineRule="auto"/>
      </w:pPr>
      <w:r>
        <w:separator/>
      </w:r>
    </w:p>
  </w:endnote>
  <w:endnote w:type="continuationSeparator" w:id="0">
    <w:p w:rsidR="009E7DFB" w:rsidRDefault="009E7D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DFB" w:rsidRDefault="009E7DFB" w:rsidP="00920DE3">
      <w:pPr>
        <w:spacing w:after="0" w:line="240" w:lineRule="auto"/>
      </w:pPr>
      <w:r>
        <w:separator/>
      </w:r>
    </w:p>
  </w:footnote>
  <w:footnote w:type="continuationSeparator" w:id="0">
    <w:p w:rsidR="009E7DFB" w:rsidRDefault="009E7D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FB"/>
    <w:rsid w:val="00120749"/>
    <w:rsid w:val="00624CAE"/>
    <w:rsid w:val="00920DE3"/>
    <w:rsid w:val="009E7DF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2014-11-23T21:51:00Z</dcterms:created>
  <dcterms:modified xsi:type="dcterms:W3CDTF">2014-11-23T21:51:00Z</dcterms:modified>
</cp:coreProperties>
</file>