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AF1D1" w14:textId="77777777" w:rsidR="003127B4" w:rsidRPr="00341D06" w:rsidRDefault="003127B4" w:rsidP="003127B4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  <w:u w:val="single"/>
        </w:rPr>
        <w:t>Thomas HEYLOTT</w:t>
      </w:r>
      <w:r w:rsidRPr="00341D06">
        <w:rPr>
          <w:rStyle w:val="s1"/>
        </w:rPr>
        <w:t xml:space="preserve">     </w:t>
      </w:r>
      <w:proofErr w:type="gramStart"/>
      <w:r w:rsidRPr="00341D06">
        <w:rPr>
          <w:rStyle w:val="s1"/>
        </w:rPr>
        <w:t xml:space="preserve">   (</w:t>
      </w:r>
      <w:proofErr w:type="gramEnd"/>
      <w:r w:rsidRPr="00341D06">
        <w:rPr>
          <w:rStyle w:val="s1"/>
        </w:rPr>
        <w:t>fl.1508)</w:t>
      </w:r>
    </w:p>
    <w:p w14:paraId="2C2BB16C" w14:textId="77777777" w:rsidR="003127B4" w:rsidRPr="00341D06" w:rsidRDefault="003127B4" w:rsidP="003127B4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 xml:space="preserve">of </w:t>
      </w:r>
      <w:proofErr w:type="spellStart"/>
      <w:r w:rsidRPr="00341D06">
        <w:rPr>
          <w:rStyle w:val="s1"/>
        </w:rPr>
        <w:t>Lessingham</w:t>
      </w:r>
      <w:proofErr w:type="spellEnd"/>
      <w:r w:rsidRPr="00341D06">
        <w:rPr>
          <w:rStyle w:val="s1"/>
        </w:rPr>
        <w:t>, Norfolk.</w:t>
      </w:r>
    </w:p>
    <w:p w14:paraId="2342558D" w14:textId="77777777" w:rsidR="003127B4" w:rsidRPr="00341D06" w:rsidRDefault="003127B4" w:rsidP="003127B4">
      <w:pPr>
        <w:pStyle w:val="NoSpacing"/>
        <w:tabs>
          <w:tab w:val="left" w:pos="720"/>
        </w:tabs>
        <w:rPr>
          <w:rStyle w:val="s1"/>
        </w:rPr>
      </w:pPr>
    </w:p>
    <w:p w14:paraId="42D8C97B" w14:textId="77777777" w:rsidR="003127B4" w:rsidRPr="00341D06" w:rsidRDefault="003127B4" w:rsidP="003127B4">
      <w:pPr>
        <w:pStyle w:val="NoSpacing"/>
        <w:tabs>
          <w:tab w:val="left" w:pos="720"/>
        </w:tabs>
        <w:rPr>
          <w:rStyle w:val="s1"/>
        </w:rPr>
      </w:pPr>
    </w:p>
    <w:p w14:paraId="11B6438F" w14:textId="77777777" w:rsidR="003127B4" w:rsidRPr="00341D06" w:rsidRDefault="003127B4" w:rsidP="003127B4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  <w:t>1508</w:t>
      </w:r>
      <w:r w:rsidRPr="00341D06">
        <w:rPr>
          <w:rStyle w:val="s1"/>
        </w:rPr>
        <w:tab/>
        <w:t>He made his Will.</w:t>
      </w:r>
    </w:p>
    <w:p w14:paraId="184A908E" w14:textId="77777777" w:rsidR="003127B4" w:rsidRPr="00341D06" w:rsidRDefault="003127B4" w:rsidP="003127B4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</w:r>
      <w:r w:rsidRPr="00341D06">
        <w:rPr>
          <w:rStyle w:val="s1"/>
        </w:rPr>
        <w:tab/>
        <w:t>(</w:t>
      </w:r>
      <w:hyperlink r:id="rId6" w:history="1">
        <w:r w:rsidRPr="00341D06">
          <w:rPr>
            <w:rStyle w:val="Hyperlink"/>
          </w:rPr>
          <w:t>http://nrocat.norfolk.gov.uk</w:t>
        </w:r>
      </w:hyperlink>
      <w:r w:rsidRPr="00341D06">
        <w:rPr>
          <w:rStyle w:val="s1"/>
        </w:rPr>
        <w:t xml:space="preserve">  Cat. Ref. NCC Will register, </w:t>
      </w:r>
      <w:proofErr w:type="spellStart"/>
      <w:r w:rsidRPr="00341D06">
        <w:rPr>
          <w:rStyle w:val="s1"/>
        </w:rPr>
        <w:t>Spyltymber</w:t>
      </w:r>
      <w:proofErr w:type="spellEnd"/>
      <w:r w:rsidRPr="00341D06">
        <w:rPr>
          <w:rStyle w:val="s1"/>
        </w:rPr>
        <w:t xml:space="preserve"> 149)</w:t>
      </w:r>
    </w:p>
    <w:p w14:paraId="7F98559F" w14:textId="77777777" w:rsidR="003127B4" w:rsidRPr="00341D06" w:rsidRDefault="003127B4" w:rsidP="003127B4">
      <w:pPr>
        <w:pStyle w:val="NoSpacing"/>
        <w:tabs>
          <w:tab w:val="left" w:pos="720"/>
        </w:tabs>
        <w:rPr>
          <w:rStyle w:val="s1"/>
        </w:rPr>
      </w:pPr>
    </w:p>
    <w:p w14:paraId="1219C441" w14:textId="77777777" w:rsidR="003127B4" w:rsidRPr="00341D06" w:rsidRDefault="003127B4" w:rsidP="003127B4">
      <w:pPr>
        <w:pStyle w:val="NoSpacing"/>
        <w:tabs>
          <w:tab w:val="left" w:pos="720"/>
        </w:tabs>
        <w:rPr>
          <w:rStyle w:val="s1"/>
        </w:rPr>
      </w:pPr>
    </w:p>
    <w:p w14:paraId="018A9F19" w14:textId="77777777" w:rsidR="003127B4" w:rsidRPr="00341D06" w:rsidRDefault="003127B4" w:rsidP="003127B4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>26 August 2021</w:t>
      </w:r>
    </w:p>
    <w:p w14:paraId="5B82433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79B27" w14:textId="77777777" w:rsidR="003127B4" w:rsidRDefault="003127B4" w:rsidP="009139A6">
      <w:r>
        <w:separator/>
      </w:r>
    </w:p>
  </w:endnote>
  <w:endnote w:type="continuationSeparator" w:id="0">
    <w:p w14:paraId="7DE46DC7" w14:textId="77777777" w:rsidR="003127B4" w:rsidRDefault="003127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98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37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1F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96887" w14:textId="77777777" w:rsidR="003127B4" w:rsidRDefault="003127B4" w:rsidP="009139A6">
      <w:r>
        <w:separator/>
      </w:r>
    </w:p>
  </w:footnote>
  <w:footnote w:type="continuationSeparator" w:id="0">
    <w:p w14:paraId="2370DAF1" w14:textId="77777777" w:rsidR="003127B4" w:rsidRDefault="003127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13F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9E0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767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7B4"/>
    <w:rsid w:val="000666E0"/>
    <w:rsid w:val="002510B7"/>
    <w:rsid w:val="003127B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B95A3"/>
  <w15:chartTrackingRefBased/>
  <w15:docId w15:val="{66A0AA92-EA3F-4CA5-BAE4-C9BF7B79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27B4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3127B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2021-09-05T20:13:00Z</dcterms:created>
  <dcterms:modified xsi:type="dcterms:W3CDTF">2021-09-05T20:13:00Z</dcterms:modified>
</cp:coreProperties>
</file>