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B99AD" w14:textId="77777777" w:rsidR="0098084A" w:rsidRDefault="0098084A" w:rsidP="009808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HEYLOT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fl.1422-31)</w:t>
      </w:r>
    </w:p>
    <w:p w14:paraId="79D33E89" w14:textId="77777777" w:rsidR="0098084A" w:rsidRDefault="0098084A" w:rsidP="009808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St.Peter’s</w:t>
      </w:r>
      <w:proofErr w:type="spellEnd"/>
      <w:proofErr w:type="gramEnd"/>
      <w:r>
        <w:rPr>
          <w:rFonts w:cs="Times New Roman"/>
          <w:szCs w:val="24"/>
        </w:rPr>
        <w:t xml:space="preserve"> Church, </w:t>
      </w:r>
      <w:proofErr w:type="spellStart"/>
      <w:r>
        <w:rPr>
          <w:rFonts w:cs="Times New Roman"/>
          <w:szCs w:val="24"/>
        </w:rPr>
        <w:t>Ridlington</w:t>
      </w:r>
      <w:proofErr w:type="spellEnd"/>
      <w:r>
        <w:rPr>
          <w:rFonts w:cs="Times New Roman"/>
          <w:szCs w:val="24"/>
        </w:rPr>
        <w:t>, Norfolk.</w:t>
      </w:r>
    </w:p>
    <w:p w14:paraId="381312EB" w14:textId="77777777" w:rsidR="0098084A" w:rsidRDefault="0098084A" w:rsidP="0098084A">
      <w:pPr>
        <w:pStyle w:val="NoSpacing"/>
        <w:rPr>
          <w:rFonts w:cs="Times New Roman"/>
          <w:szCs w:val="24"/>
        </w:rPr>
      </w:pPr>
    </w:p>
    <w:p w14:paraId="4EC992AB" w14:textId="77777777" w:rsidR="0098084A" w:rsidRDefault="0098084A" w:rsidP="0098084A">
      <w:pPr>
        <w:pStyle w:val="NoSpacing"/>
        <w:rPr>
          <w:rFonts w:cs="Times New Roman"/>
          <w:szCs w:val="24"/>
        </w:rPr>
      </w:pPr>
    </w:p>
    <w:p w14:paraId="260C8709" w14:textId="77777777" w:rsidR="0098084A" w:rsidRDefault="0098084A" w:rsidP="009808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1422</w:t>
      </w:r>
      <w:r>
        <w:rPr>
          <w:rFonts w:cs="Times New Roman"/>
          <w:szCs w:val="24"/>
        </w:rPr>
        <w:tab/>
        <w:t>He became Rector.</w:t>
      </w:r>
    </w:p>
    <w:p w14:paraId="49A520BD" w14:textId="77777777" w:rsidR="0098084A" w:rsidRDefault="0098084A" w:rsidP="0098084A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5EE5BC8A" w14:textId="77777777" w:rsidR="0098084A" w:rsidRDefault="0098084A" w:rsidP="0098084A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62-4,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2E7ED7B8" w14:textId="77777777" w:rsidR="0098084A" w:rsidRDefault="0098084A" w:rsidP="0098084A">
      <w:pPr>
        <w:pStyle w:val="NoSpacing"/>
        <w:rPr>
          <w:rFonts w:cs="Times New Roman"/>
          <w:szCs w:val="24"/>
        </w:rPr>
      </w:pPr>
    </w:p>
    <w:p w14:paraId="532682A9" w14:textId="77777777" w:rsidR="0098084A" w:rsidRDefault="0098084A" w:rsidP="0098084A">
      <w:pPr>
        <w:pStyle w:val="NoSpacing"/>
        <w:rPr>
          <w:rFonts w:cs="Times New Roman"/>
          <w:szCs w:val="24"/>
        </w:rPr>
      </w:pPr>
    </w:p>
    <w:p w14:paraId="076F7EEA" w14:textId="77777777" w:rsidR="0098084A" w:rsidRDefault="0098084A" w:rsidP="009808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January 2024</w:t>
      </w:r>
    </w:p>
    <w:p w14:paraId="1A54A29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DCAB9" w14:textId="77777777" w:rsidR="0098084A" w:rsidRDefault="0098084A" w:rsidP="009139A6">
      <w:r>
        <w:separator/>
      </w:r>
    </w:p>
  </w:endnote>
  <w:endnote w:type="continuationSeparator" w:id="0">
    <w:p w14:paraId="7528DC3D" w14:textId="77777777" w:rsidR="0098084A" w:rsidRDefault="009808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B5E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677B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AA7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69424" w14:textId="77777777" w:rsidR="0098084A" w:rsidRDefault="0098084A" w:rsidP="009139A6">
      <w:r>
        <w:separator/>
      </w:r>
    </w:p>
  </w:footnote>
  <w:footnote w:type="continuationSeparator" w:id="0">
    <w:p w14:paraId="058E9366" w14:textId="77777777" w:rsidR="0098084A" w:rsidRDefault="009808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5AB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AC2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EE0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84A"/>
    <w:rsid w:val="000666E0"/>
    <w:rsid w:val="002510B7"/>
    <w:rsid w:val="005C130B"/>
    <w:rsid w:val="00826F5C"/>
    <w:rsid w:val="009139A6"/>
    <w:rsid w:val="009448BB"/>
    <w:rsid w:val="00947624"/>
    <w:rsid w:val="0098084A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7009D"/>
  <w15:chartTrackingRefBased/>
  <w15:docId w15:val="{2FE5600D-ED44-4583-A881-88BB64771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2024-01-30T20:02:00Z</dcterms:created>
  <dcterms:modified xsi:type="dcterms:W3CDTF">2024-01-30T20:02:00Z</dcterms:modified>
</cp:coreProperties>
</file>