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816EE8" w14:textId="77777777" w:rsidR="00E73C88" w:rsidRDefault="00E73C88" w:rsidP="00E73C8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Gregory ap HEYLEN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3388AAE6" w14:textId="77777777" w:rsidR="00E73C88" w:rsidRDefault="00E73C88" w:rsidP="00E73C8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1D11139F" w14:textId="77777777" w:rsidR="00E73C88" w:rsidRDefault="00E73C88" w:rsidP="00E73C8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32A7AFA" w14:textId="77777777" w:rsidR="00E73C88" w:rsidRDefault="00E73C88" w:rsidP="00E73C8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FBC95D8" w14:textId="77777777" w:rsidR="00E73C88" w:rsidRDefault="00E73C88" w:rsidP="00E73C8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00CD752F" w14:textId="77777777" w:rsidR="00E73C88" w:rsidRDefault="00E73C88" w:rsidP="00E73C8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65154D56" w14:textId="77777777" w:rsidR="00E73C88" w:rsidRPr="00065994" w:rsidRDefault="00E73C88" w:rsidP="00E73C88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7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7D44BE19" w14:textId="77777777" w:rsidR="00E73C88" w:rsidRDefault="00E73C88" w:rsidP="00E73C88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513DB2ED" w14:textId="77777777" w:rsidR="00E73C88" w:rsidRDefault="00E73C88" w:rsidP="00E73C88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</w:p>
    <w:p w14:paraId="47061307" w14:textId="77777777" w:rsidR="00E73C88" w:rsidRDefault="00E73C88" w:rsidP="00E73C8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F14C0B8" w14:textId="77777777" w:rsidR="00E73C88" w:rsidRDefault="00E73C88" w:rsidP="00E73C8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8 July 2024</w:t>
      </w:r>
    </w:p>
    <w:p w14:paraId="3DC1E70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09C100" w14:textId="77777777" w:rsidR="00E73C88" w:rsidRDefault="00E73C88" w:rsidP="009139A6">
      <w:r>
        <w:separator/>
      </w:r>
    </w:p>
  </w:endnote>
  <w:endnote w:type="continuationSeparator" w:id="0">
    <w:p w14:paraId="1594F806" w14:textId="77777777" w:rsidR="00E73C88" w:rsidRDefault="00E73C8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C99E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17A48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7267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8BFACF" w14:textId="77777777" w:rsidR="00E73C88" w:rsidRDefault="00E73C88" w:rsidP="009139A6">
      <w:r>
        <w:separator/>
      </w:r>
    </w:p>
  </w:footnote>
  <w:footnote w:type="continuationSeparator" w:id="0">
    <w:p w14:paraId="733ADFA7" w14:textId="77777777" w:rsidR="00E73C88" w:rsidRDefault="00E73C8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AA42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D182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2D0D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C88"/>
    <w:rsid w:val="000666E0"/>
    <w:rsid w:val="002510B7"/>
    <w:rsid w:val="00270799"/>
    <w:rsid w:val="005C130B"/>
    <w:rsid w:val="00825DF0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73C8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A1888"/>
  <w15:chartTrackingRefBased/>
  <w15:docId w15:val="{7C39F0CC-9402-485E-A60A-6759C23F2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2024-10-16T14:46:00Z</dcterms:created>
  <dcterms:modified xsi:type="dcterms:W3CDTF">2024-10-16T14:48:00Z</dcterms:modified>
</cp:coreProperties>
</file>